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848E9" w14:textId="435BC338" w:rsidR="0033563A" w:rsidRDefault="009D7B60" w:rsidP="00397F63">
      <w:pPr>
        <w:rPr>
          <w:rFonts w:asciiTheme="minorHAnsi" w:hAnsiTheme="minorHAnsi" w:cstheme="minorHAnsi"/>
          <w:szCs w:val="22"/>
        </w:rPr>
      </w:pPr>
      <w:r>
        <w:rPr>
          <w:b/>
        </w:rPr>
        <w:t>[</w:t>
      </w:r>
      <w:r w:rsidRPr="00B10A80">
        <w:rPr>
          <w:b/>
        </w:rPr>
        <w:t>DATE</w:t>
      </w:r>
      <w:r>
        <w:rPr>
          <w:b/>
        </w:rPr>
        <w:t>]</w:t>
      </w:r>
    </w:p>
    <w:p w14:paraId="4C41F912" w14:textId="5796E805" w:rsidR="0033563A" w:rsidRDefault="0033563A" w:rsidP="00397F63">
      <w:pPr>
        <w:rPr>
          <w:rFonts w:asciiTheme="minorHAnsi" w:hAnsiTheme="minorHAnsi" w:cstheme="minorHAnsi"/>
          <w:szCs w:val="22"/>
        </w:rPr>
      </w:pPr>
    </w:p>
    <w:p w14:paraId="5813970E" w14:textId="77777777" w:rsidR="009D7B60" w:rsidRPr="00B10A80" w:rsidRDefault="009D7B60" w:rsidP="009D7B60"/>
    <w:p w14:paraId="0296E8FA" w14:textId="77777777" w:rsidR="009D7B60" w:rsidRPr="00B10A80" w:rsidRDefault="009D7B60" w:rsidP="009D7B60">
      <w:r w:rsidRPr="00B10A80">
        <w:rPr>
          <w:b/>
        </w:rPr>
        <w:t>[CONSULTANT NAME &amp; ADDRESS]</w:t>
      </w:r>
    </w:p>
    <w:p w14:paraId="72748015" w14:textId="77777777" w:rsidR="009D7B60" w:rsidRPr="00B10A80" w:rsidRDefault="009D7B60" w:rsidP="009D7B60"/>
    <w:p w14:paraId="7A62877C" w14:textId="77777777" w:rsidR="009D7B60" w:rsidRPr="00B10A80" w:rsidRDefault="009D7B60" w:rsidP="009D7B60"/>
    <w:p w14:paraId="30F49982" w14:textId="77777777" w:rsidR="009D7B60" w:rsidRPr="00B10A80" w:rsidRDefault="009D7B60" w:rsidP="009D7B60">
      <w:r w:rsidRPr="00B10A80">
        <w:t>RE:</w:t>
      </w:r>
      <w:r w:rsidRPr="00B10A80">
        <w:tab/>
      </w:r>
      <w:r w:rsidRPr="00B10A80">
        <w:rPr>
          <w:b/>
        </w:rPr>
        <w:t>[PROJECT NAME]</w:t>
      </w:r>
      <w:r w:rsidRPr="00B10A80">
        <w:t xml:space="preserve"> (</w:t>
      </w:r>
      <w:proofErr w:type="gramStart"/>
      <w:r w:rsidRPr="00B10A80">
        <w:t>#</w:t>
      </w:r>
      <w:r w:rsidRPr="00B10A80">
        <w:rPr>
          <w:b/>
        </w:rPr>
        <w:t>[</w:t>
      </w:r>
      <w:proofErr w:type="gramEnd"/>
      <w:r w:rsidRPr="00B10A80">
        <w:rPr>
          <w:b/>
        </w:rPr>
        <w:t>PROJECT NUMBER]</w:t>
      </w:r>
      <w:r w:rsidRPr="00B10A80">
        <w:t>)</w:t>
      </w:r>
    </w:p>
    <w:p w14:paraId="32B1D4A3" w14:textId="77777777" w:rsidR="009D7B60" w:rsidRPr="00B10A80" w:rsidRDefault="009D7B60" w:rsidP="009D7B60">
      <w:pPr>
        <w:ind w:firstLine="720"/>
      </w:pPr>
      <w:smartTag w:uri="urn:schemas-microsoft-com:office:smarttags" w:element="place">
        <w:smartTag w:uri="urn:schemas-microsoft-com:office:smarttags" w:element="PlaceType">
          <w:r w:rsidRPr="00B10A80">
            <w:t>University</w:t>
          </w:r>
        </w:smartTag>
        <w:r w:rsidRPr="00B10A80">
          <w:t xml:space="preserve"> of </w:t>
        </w:r>
        <w:smartTag w:uri="urn:schemas-microsoft-com:office:smarttags" w:element="PlaceName">
          <w:r w:rsidRPr="00B10A80">
            <w:t>Missouri</w:t>
          </w:r>
        </w:smartTag>
      </w:smartTag>
      <w:r w:rsidRPr="00B10A80">
        <w:t xml:space="preserve"> - </w:t>
      </w:r>
      <w:r w:rsidRPr="00B10A80">
        <w:rPr>
          <w:b/>
        </w:rPr>
        <w:t>[CAMPUS]</w:t>
      </w:r>
    </w:p>
    <w:p w14:paraId="6B3744D5" w14:textId="77777777" w:rsidR="009D7B60" w:rsidRPr="00B10A80" w:rsidRDefault="009D7B60" w:rsidP="009D7B60"/>
    <w:p w14:paraId="4258947E" w14:textId="77777777" w:rsidR="009D7B60" w:rsidRPr="00B10A80" w:rsidRDefault="009D7B60" w:rsidP="009D7B60">
      <w:r w:rsidRPr="00B10A80">
        <w:t xml:space="preserve">The </w:t>
      </w:r>
      <w:smartTag w:uri="urn:schemas-microsoft-com:office:smarttags" w:element="PlaceType">
        <w:r w:rsidRPr="00B10A80">
          <w:t>University</w:t>
        </w:r>
      </w:smartTag>
      <w:r w:rsidRPr="00B10A80">
        <w:t xml:space="preserve"> of Missouri-</w:t>
      </w:r>
      <w:r w:rsidRPr="00B10A80">
        <w:rPr>
          <w:b/>
        </w:rPr>
        <w:t>[CAMPUS]</w:t>
      </w:r>
      <w:r w:rsidRPr="00B10A80">
        <w:t xml:space="preserve"> invites your firm to submit a Statement of Qualifications for providing </w:t>
      </w:r>
      <w:r w:rsidRPr="00B10A80">
        <w:rPr>
          <w:b/>
        </w:rPr>
        <w:t>[DESCRIBE SERVICES]</w:t>
      </w:r>
      <w:r w:rsidRPr="00B10A80">
        <w:t xml:space="preserve"> for a </w:t>
      </w:r>
      <w:r w:rsidRPr="00B10A80">
        <w:rPr>
          <w:b/>
        </w:rPr>
        <w:t xml:space="preserve">[DOLLAR SIZE OF PROJECT </w:t>
      </w:r>
      <w:r w:rsidRPr="00B10A80">
        <w:t>such as $9 million</w:t>
      </w:r>
      <w:r w:rsidRPr="00B10A80">
        <w:rPr>
          <w:b/>
        </w:rPr>
        <w:t>]</w:t>
      </w:r>
      <w:r w:rsidRPr="00B10A80">
        <w:t xml:space="preserve"> </w:t>
      </w:r>
      <w:r w:rsidRPr="00B10A80">
        <w:rPr>
          <w:b/>
        </w:rPr>
        <w:t xml:space="preserve">[PROJECT DESCRIPTION </w:t>
      </w:r>
      <w:r w:rsidRPr="00B10A80">
        <w:t>such as renovation and addition</w:t>
      </w:r>
      <w:r w:rsidRPr="00B10A80">
        <w:rPr>
          <w:b/>
        </w:rPr>
        <w:t>]</w:t>
      </w:r>
      <w:r w:rsidRPr="00B10A80">
        <w:t xml:space="preserve"> to the </w:t>
      </w:r>
      <w:r w:rsidRPr="00B10A80">
        <w:rPr>
          <w:b/>
        </w:rPr>
        <w:t>[BUILDING NAME].</w:t>
      </w:r>
      <w:r w:rsidRPr="00B10A80">
        <w:t xml:space="preserve">  The University is extending this invitation to the following firms: </w:t>
      </w:r>
    </w:p>
    <w:p w14:paraId="5B457C04" w14:textId="77777777" w:rsidR="009D7B60" w:rsidRPr="00B10A80" w:rsidRDefault="009D7B60" w:rsidP="009D7B60"/>
    <w:p w14:paraId="13B381EB"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688BCD64"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565357EF"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56614729"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6CF3D9D7"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61F90729" w14:textId="77777777" w:rsidR="009D7B60" w:rsidRPr="00B10A80" w:rsidRDefault="009D7B60" w:rsidP="009D7B60">
      <w:pPr>
        <w:ind w:firstLine="720"/>
      </w:pPr>
      <w:r w:rsidRPr="00B10A80">
        <w:rPr>
          <w:b/>
        </w:rPr>
        <w:t>[A/E FIRM]</w:t>
      </w:r>
      <w:r w:rsidRPr="00B10A80">
        <w:rPr>
          <w:b/>
        </w:rPr>
        <w:tab/>
      </w:r>
      <w:r w:rsidRPr="00B10A80">
        <w:tab/>
      </w:r>
      <w:r w:rsidRPr="00B10A80">
        <w:tab/>
      </w:r>
      <w:r w:rsidRPr="00B10A80">
        <w:tab/>
      </w:r>
      <w:r w:rsidRPr="00B10A80">
        <w:tab/>
      </w:r>
      <w:r w:rsidRPr="00B10A80">
        <w:rPr>
          <w:b/>
        </w:rPr>
        <w:t>[A/E FIRM]</w:t>
      </w:r>
      <w:r w:rsidRPr="00B10A80">
        <w:rPr>
          <w:b/>
        </w:rPr>
        <w:tab/>
      </w:r>
    </w:p>
    <w:p w14:paraId="2994AC0D" w14:textId="77777777" w:rsidR="009D7B60" w:rsidRPr="00B10A80" w:rsidRDefault="009D7B60" w:rsidP="009D7B60">
      <w:pPr>
        <w:ind w:right="-1260"/>
      </w:pPr>
    </w:p>
    <w:p w14:paraId="479947BD" w14:textId="77777777" w:rsidR="009D7B60" w:rsidRPr="00B10A80" w:rsidRDefault="009D7B60" w:rsidP="00AF25C5">
      <w:pPr>
        <w:jc w:val="both"/>
      </w:pPr>
      <w:r w:rsidRPr="00B10A80">
        <w:t>The selected design team will work with the University's project committee in [</w:t>
      </w:r>
      <w:r w:rsidRPr="00B10A80">
        <w:rPr>
          <w:b/>
        </w:rPr>
        <w:t>establishing the program requirements for this project] and [developing the design of this important facility</w:t>
      </w:r>
      <w:r w:rsidRPr="00B10A80">
        <w:t xml:space="preserve">].   The University intends to contract with the design team best showing experience and expertise in designing similar facilities as noted in the attached General Criteria for Consultant Selection. The University has a strong preference for </w:t>
      </w:r>
      <w:smartTag w:uri="urn:schemas-microsoft-com:office:smarttags" w:element="State">
        <w:smartTag w:uri="urn:schemas-microsoft-com:office:smarttags" w:element="place">
          <w:r w:rsidRPr="00B10A80">
            <w:t>Missouri</w:t>
          </w:r>
        </w:smartTag>
      </w:smartTag>
      <w:r w:rsidRPr="00B10A80">
        <w:t xml:space="preserve"> based architectural or engineering firms.</w:t>
      </w:r>
    </w:p>
    <w:p w14:paraId="5E61EF68" w14:textId="77777777" w:rsidR="009D7B60" w:rsidRPr="00B10A80" w:rsidRDefault="009D7B60" w:rsidP="00AF25C5">
      <w:pPr>
        <w:jc w:val="both"/>
      </w:pPr>
    </w:p>
    <w:p w14:paraId="51C13B47" w14:textId="77777777" w:rsidR="009D7B60" w:rsidRPr="00B10A80" w:rsidRDefault="009D7B60" w:rsidP="00AF25C5">
      <w:pPr>
        <w:jc w:val="both"/>
      </w:pPr>
      <w:r w:rsidRPr="00B10A80">
        <w:t xml:space="preserve">Your Statement of Qualifications should include a summary of your team's history and structure; relevant experience including a description of at least two projects you have completed of similar scope; qualifications of key team members that would be directly involved with this project; specific experience with similar facilities; and any supporting information that would further convey your team's qualifications for this project.   </w:t>
      </w:r>
    </w:p>
    <w:p w14:paraId="7D0BE237" w14:textId="77777777" w:rsidR="009D7B60" w:rsidRPr="00B10A80" w:rsidRDefault="009D7B60" w:rsidP="00AF25C5">
      <w:pPr>
        <w:ind w:right="-1260"/>
        <w:jc w:val="both"/>
      </w:pPr>
    </w:p>
    <w:p w14:paraId="4BF24680" w14:textId="77777777" w:rsidR="009D7B60" w:rsidRPr="00B10A80" w:rsidRDefault="009D7B60" w:rsidP="00AF25C5">
      <w:pPr>
        <w:jc w:val="both"/>
      </w:pPr>
      <w:r w:rsidRPr="00B10A80">
        <w:t>Please limit these materials to a maximum of 25 - 8 1/2" x 11" pages (front and back).   [</w:t>
      </w:r>
      <w:proofErr w:type="gramStart"/>
      <w:r w:rsidRPr="00B10A80">
        <w:t>NUMBER (#</w:t>
      </w:r>
      <w:proofErr w:type="gramEnd"/>
      <w:r w:rsidRPr="00B10A80">
        <w:t>)] copies of your submittal must be delivered to my attention c/o [CAMPUS COORDINATOR and ADDRESS], by [TIME] on [DATE].</w:t>
      </w:r>
    </w:p>
    <w:p w14:paraId="28877358" w14:textId="77777777" w:rsidR="009D7B60" w:rsidRPr="00B10A80" w:rsidRDefault="009D7B60" w:rsidP="00AF25C5">
      <w:pPr>
        <w:ind w:right="-1260"/>
        <w:jc w:val="both"/>
        <w:rPr>
          <w:b/>
        </w:rPr>
      </w:pPr>
    </w:p>
    <w:p w14:paraId="19FD0CFF" w14:textId="7F3EA990" w:rsidR="00643115" w:rsidRDefault="009D7B60" w:rsidP="00AF25C5">
      <w:pPr>
        <w:jc w:val="both"/>
        <w:rPr>
          <w:rFonts w:asciiTheme="minorHAnsi" w:hAnsiTheme="minorHAnsi" w:cstheme="minorHAnsi"/>
          <w:szCs w:val="22"/>
        </w:rPr>
      </w:pPr>
      <w:r w:rsidRPr="00B10A80">
        <w:t xml:space="preserve">No more than </w:t>
      </w:r>
      <w:r w:rsidRPr="00B10A80">
        <w:rPr>
          <w:b/>
        </w:rPr>
        <w:t>[</w:t>
      </w:r>
      <w:proofErr w:type="gramStart"/>
      <w:r w:rsidRPr="00B10A80">
        <w:rPr>
          <w:b/>
        </w:rPr>
        <w:t>NUMBER (#</w:t>
      </w:r>
      <w:proofErr w:type="gramEnd"/>
      <w:r w:rsidRPr="00B10A80">
        <w:rPr>
          <w:b/>
        </w:rPr>
        <w:t>)</w:t>
      </w:r>
      <w:r w:rsidRPr="00B10A80">
        <w:t>, no more than 4 to 6</w:t>
      </w:r>
      <w:r w:rsidRPr="00B10A80">
        <w:rPr>
          <w:b/>
        </w:rPr>
        <w:t>]</w:t>
      </w:r>
      <w:r w:rsidRPr="00B10A80">
        <w:t xml:space="preserve"> firms will be selected for interviews by the University project team.  Selected firms will be notified by </w:t>
      </w:r>
      <w:r w:rsidRPr="00B10A80">
        <w:rPr>
          <w:b/>
        </w:rPr>
        <w:t xml:space="preserve">[DATE]. </w:t>
      </w:r>
      <w:r w:rsidRPr="00B10A80">
        <w:t xml:space="preserve"> Interviews will be scheduled for </w:t>
      </w:r>
      <w:r w:rsidRPr="00B10A80">
        <w:rPr>
          <w:b/>
        </w:rPr>
        <w:t xml:space="preserve">[DATE] </w:t>
      </w:r>
      <w:r w:rsidRPr="00B10A80">
        <w:t xml:space="preserve">on the </w:t>
      </w:r>
      <w:r w:rsidRPr="00B10A80">
        <w:rPr>
          <w:b/>
        </w:rPr>
        <w:t xml:space="preserve">[CAMPUS] </w:t>
      </w:r>
      <w:r w:rsidRPr="00B10A80">
        <w:t>campus</w:t>
      </w:r>
      <w:r>
        <w:t>.</w:t>
      </w:r>
    </w:p>
    <w:p w14:paraId="1B72DC16" w14:textId="77777777" w:rsidR="00643115" w:rsidRDefault="00643115" w:rsidP="00AF25C5">
      <w:pPr>
        <w:jc w:val="both"/>
        <w:rPr>
          <w:rFonts w:asciiTheme="minorHAnsi" w:hAnsiTheme="minorHAnsi" w:cstheme="minorHAnsi"/>
          <w:szCs w:val="22"/>
        </w:rPr>
      </w:pPr>
    </w:p>
    <w:p w14:paraId="5846A4ED" w14:textId="77777777" w:rsidR="009D7B60" w:rsidRPr="00B10A80" w:rsidRDefault="009D7B60" w:rsidP="00AF25C5">
      <w:pPr>
        <w:jc w:val="both"/>
      </w:pPr>
      <w:r w:rsidRPr="00B10A80">
        <w:t xml:space="preserve">The selected firm will be asked to submit a fee proposal by </w:t>
      </w:r>
      <w:r w:rsidRPr="00B10A80">
        <w:rPr>
          <w:b/>
        </w:rPr>
        <w:t xml:space="preserve">[DATE]. </w:t>
      </w:r>
      <w:r w:rsidRPr="00B10A80">
        <w:t xml:space="preserve"> The successful firm will be recommended to the Board of Curators at their </w:t>
      </w:r>
      <w:r w:rsidRPr="00B10A80">
        <w:rPr>
          <w:b/>
        </w:rPr>
        <w:t xml:space="preserve">[DATE] </w:t>
      </w:r>
      <w:r w:rsidRPr="00B10A80">
        <w:t xml:space="preserve">meeting.  </w:t>
      </w:r>
    </w:p>
    <w:p w14:paraId="29320DD0" w14:textId="77777777" w:rsidR="009D7B60" w:rsidRPr="00B10A80" w:rsidRDefault="009D7B60" w:rsidP="00AF25C5">
      <w:pPr>
        <w:jc w:val="both"/>
      </w:pPr>
    </w:p>
    <w:p w14:paraId="0048A5C1" w14:textId="77777777" w:rsidR="009D7B60" w:rsidRPr="00B10A80" w:rsidRDefault="009D7B60" w:rsidP="00AF25C5">
      <w:pPr>
        <w:jc w:val="both"/>
      </w:pPr>
      <w:r w:rsidRPr="00B10A80">
        <w:t xml:space="preserve">The University intends to issue a Standard Consultant's Agreement </w:t>
      </w:r>
      <w:r w:rsidRPr="00B10A80">
        <w:rPr>
          <w:b/>
        </w:rPr>
        <w:t>[</w:t>
      </w:r>
      <w:r w:rsidRPr="00B10A80">
        <w:t xml:space="preserve">or </w:t>
      </w:r>
      <w:r w:rsidRPr="00B10A80">
        <w:rPr>
          <w:b/>
        </w:rPr>
        <w:t xml:space="preserve">General Consulting Agreement] </w:t>
      </w:r>
      <w:r w:rsidRPr="00B10A80">
        <w:t>to the successful firm and incorporate the requirements of the University's Consultant Procedures and Design Guidelines CPDG.  The University takes no exceptions to the agreement form.   Copies of the agreement are available on our website at:</w:t>
      </w:r>
    </w:p>
    <w:p w14:paraId="7E0B91A2" w14:textId="77777777" w:rsidR="009D7B60" w:rsidRPr="00B10A80" w:rsidRDefault="009D7B60" w:rsidP="00AF25C5">
      <w:pPr>
        <w:jc w:val="both"/>
      </w:pPr>
    </w:p>
    <w:p w14:paraId="1CDF00B8" w14:textId="77777777" w:rsidR="009D7B60" w:rsidRDefault="009D7B60" w:rsidP="00AF25C5">
      <w:pPr>
        <w:jc w:val="both"/>
      </w:pPr>
      <w:hyperlink r:id="rId10" w:history="1">
        <w:r w:rsidRPr="00B9261B">
          <w:rPr>
            <w:rStyle w:val="Hyperlink"/>
          </w:rPr>
          <w:t>https://www.umsystem.edu/ums/fa/facilities/guidelines/</w:t>
        </w:r>
      </w:hyperlink>
    </w:p>
    <w:p w14:paraId="322B674A" w14:textId="77777777" w:rsidR="009D7B60" w:rsidRPr="00B10A80" w:rsidRDefault="009D7B60" w:rsidP="00AF25C5">
      <w:pPr>
        <w:jc w:val="both"/>
      </w:pPr>
      <w:r w:rsidRPr="00B10A80">
        <w:t xml:space="preserve"> </w:t>
      </w:r>
    </w:p>
    <w:p w14:paraId="4626508F" w14:textId="77777777" w:rsidR="009D7B60" w:rsidRPr="00B10A80" w:rsidRDefault="009D7B60" w:rsidP="00AF25C5">
      <w:pPr>
        <w:jc w:val="both"/>
      </w:pPr>
      <w:r w:rsidRPr="00B10A80">
        <w:t>On this webpage, you will also find the UM Consultant Procedures and Design Guidelines (CPDG).  The consulting agreement incorporates the requirements of the CPDG</w:t>
      </w:r>
      <w:r w:rsidRPr="00B10A80">
        <w:rPr>
          <w:b/>
        </w:rPr>
        <w:t>.</w:t>
      </w:r>
    </w:p>
    <w:p w14:paraId="46ED4D26" w14:textId="77777777" w:rsidR="009D7B60" w:rsidRPr="00B10A80" w:rsidRDefault="009D7B60" w:rsidP="00AF25C5">
      <w:pPr>
        <w:ind w:right="-1260"/>
        <w:jc w:val="both"/>
        <w:rPr>
          <w:b/>
        </w:rPr>
      </w:pPr>
    </w:p>
    <w:p w14:paraId="18B5846C" w14:textId="23618703" w:rsidR="009D7B60" w:rsidRPr="00B10A80" w:rsidRDefault="009D7B60" w:rsidP="00AF25C5">
      <w:pPr>
        <w:jc w:val="both"/>
      </w:pPr>
      <w:r w:rsidRPr="00B10A80">
        <w:t xml:space="preserve">The University has established a maximum fee for the requested services of </w:t>
      </w:r>
      <w:r w:rsidR="000B3816" w:rsidRPr="00BD48FE">
        <w:rPr>
          <w:u w:val="single"/>
        </w:rPr>
        <w:tab/>
      </w:r>
      <w:r w:rsidRPr="00B10A80">
        <w:t>.</w:t>
      </w:r>
      <w:r w:rsidR="000B3816">
        <w:t xml:space="preserve"> I</w:t>
      </w:r>
      <w:r w:rsidRPr="00B10A80">
        <w:t xml:space="preserve">n submitting qualifications for this </w:t>
      </w:r>
      <w:proofErr w:type="gramStart"/>
      <w:r w:rsidRPr="00B10A80">
        <w:t>project</w:t>
      </w:r>
      <w:proofErr w:type="gramEnd"/>
      <w:r w:rsidRPr="00B10A80">
        <w:t xml:space="preserve"> the consultant is affirming they agree that services can be done for the established maximum fee.  A Scope of Consultant Services, Project Statement, and Owner’s Schedule are attached. </w:t>
      </w:r>
    </w:p>
    <w:p w14:paraId="06A5E001" w14:textId="77777777" w:rsidR="009D7B60" w:rsidRPr="00B10A80" w:rsidRDefault="009D7B60" w:rsidP="00AF25C5">
      <w:pPr>
        <w:jc w:val="both"/>
      </w:pPr>
    </w:p>
    <w:p w14:paraId="248F45C1" w14:textId="77777777" w:rsidR="009D7B60" w:rsidRPr="00B10A80" w:rsidRDefault="009D7B60" w:rsidP="00AF25C5">
      <w:pPr>
        <w:jc w:val="both"/>
      </w:pPr>
      <w:r w:rsidRPr="00B10A80">
        <w:t xml:space="preserve">Please review the enclosed information which describes the project scope and the selection criteria.  In the interest of fairness, address all questions related to this project to me only.  </w:t>
      </w:r>
    </w:p>
    <w:p w14:paraId="2773CA37" w14:textId="77777777" w:rsidR="009D7B60" w:rsidRPr="00B10A80" w:rsidRDefault="009D7B60" w:rsidP="00AF25C5">
      <w:pPr>
        <w:jc w:val="both"/>
      </w:pPr>
    </w:p>
    <w:p w14:paraId="2021764D" w14:textId="77777777" w:rsidR="009D7B60" w:rsidRPr="00B10A80" w:rsidRDefault="009D7B60" w:rsidP="00AF25C5">
      <w:pPr>
        <w:jc w:val="both"/>
      </w:pPr>
      <w:r w:rsidRPr="00B10A80">
        <w:t>I look forward to your response.</w:t>
      </w:r>
    </w:p>
    <w:p w14:paraId="3EC4250A" w14:textId="77777777" w:rsidR="009D7B60" w:rsidRPr="00B10A80" w:rsidRDefault="009D7B60" w:rsidP="009D7B60"/>
    <w:p w14:paraId="05CDCBE6" w14:textId="77777777" w:rsidR="009D7B60" w:rsidRPr="00B10A80" w:rsidRDefault="009D7B60" w:rsidP="009D7B60">
      <w:r w:rsidRPr="00B10A80">
        <w:t>Sincerely,</w:t>
      </w:r>
    </w:p>
    <w:p w14:paraId="4313F32C" w14:textId="77777777" w:rsidR="009D7B60" w:rsidRPr="00B10A80" w:rsidRDefault="009D7B60" w:rsidP="009D7B60">
      <w:pPr>
        <w:ind w:right="-1260"/>
        <w:rPr>
          <w:b/>
        </w:rPr>
      </w:pPr>
    </w:p>
    <w:p w14:paraId="6F64B6CC" w14:textId="77777777" w:rsidR="009D7B60" w:rsidRPr="00B10A80" w:rsidRDefault="009D7B60" w:rsidP="009D7B60">
      <w:pPr>
        <w:ind w:right="-1260"/>
        <w:rPr>
          <w:b/>
        </w:rPr>
      </w:pPr>
    </w:p>
    <w:p w14:paraId="05C5ABD2" w14:textId="77777777" w:rsidR="009D7B60" w:rsidRPr="00B10A80" w:rsidRDefault="009D7B60" w:rsidP="009D7B60">
      <w:r w:rsidRPr="00B10A80">
        <w:rPr>
          <w:b/>
        </w:rPr>
        <w:t>PROJECT MANAGER]</w:t>
      </w:r>
    </w:p>
    <w:p w14:paraId="0B5D4693" w14:textId="77777777" w:rsidR="009D7B60" w:rsidRPr="00B10A80" w:rsidRDefault="009D7B60" w:rsidP="009D7B60"/>
    <w:p w14:paraId="14691A1F" w14:textId="77777777" w:rsidR="009D7B60" w:rsidRPr="00B10A80" w:rsidRDefault="009D7B60" w:rsidP="009D7B60">
      <w:r w:rsidRPr="00B10A80">
        <w:t>Enclosure</w:t>
      </w:r>
    </w:p>
    <w:p w14:paraId="1F1BCAE4" w14:textId="77777777" w:rsidR="009D7B60" w:rsidRPr="00B10A80" w:rsidRDefault="009D7B60" w:rsidP="009D7B60"/>
    <w:p w14:paraId="08434614" w14:textId="5E6D094B" w:rsidR="009D7B60" w:rsidRDefault="009D7B60" w:rsidP="009D7B60">
      <w:pPr>
        <w:rPr>
          <w:b/>
        </w:rPr>
      </w:pPr>
      <w:r w:rsidRPr="00B10A80">
        <w:t>c:</w:t>
      </w:r>
      <w:r w:rsidRPr="00B10A80">
        <w:tab/>
      </w:r>
      <w:r w:rsidRPr="00B10A80">
        <w:rPr>
          <w:b/>
        </w:rPr>
        <w:t>[CAMPUS COORDINATOR]</w:t>
      </w:r>
    </w:p>
    <w:p w14:paraId="180A61DB" w14:textId="77777777" w:rsidR="009D7B60" w:rsidRDefault="009D7B60">
      <w:pPr>
        <w:rPr>
          <w:b/>
        </w:rPr>
      </w:pPr>
      <w:r>
        <w:rPr>
          <w:b/>
        </w:rPr>
        <w:br w:type="page"/>
      </w:r>
    </w:p>
    <w:p w14:paraId="0534CC72" w14:textId="77777777" w:rsidR="009D7B60" w:rsidRPr="00B10A80" w:rsidRDefault="009D7B60" w:rsidP="009D7B60">
      <w:pPr>
        <w:jc w:val="center"/>
        <w:rPr>
          <w:b/>
        </w:rPr>
      </w:pPr>
      <w:r w:rsidRPr="00B10A80">
        <w:rPr>
          <w:b/>
        </w:rPr>
        <w:t>General Criteria for Consultant Selection</w:t>
      </w:r>
    </w:p>
    <w:p w14:paraId="5593D587" w14:textId="77777777" w:rsidR="009D7B60" w:rsidRPr="00B10A80" w:rsidRDefault="009D7B60" w:rsidP="009D7B60">
      <w:pPr>
        <w:jc w:val="center"/>
      </w:pPr>
    </w:p>
    <w:p w14:paraId="23738B04" w14:textId="77777777" w:rsidR="009D7B60" w:rsidRPr="00B10A80" w:rsidRDefault="009D7B60" w:rsidP="009D7B60">
      <w:pPr>
        <w:rPr>
          <w:b/>
        </w:rPr>
      </w:pPr>
      <w:r w:rsidRPr="00B10A80">
        <w:rPr>
          <w:b/>
        </w:rPr>
        <w:t xml:space="preserve">Project </w:t>
      </w:r>
      <w:proofErr w:type="gramStart"/>
      <w:r w:rsidRPr="00B10A80">
        <w:rPr>
          <w:b/>
        </w:rPr>
        <w:t>Name (#</w:t>
      </w:r>
      <w:proofErr w:type="gramEnd"/>
      <w:r w:rsidRPr="00B10A80">
        <w:rPr>
          <w:b/>
        </w:rPr>
        <w:t>0000000)</w:t>
      </w:r>
    </w:p>
    <w:p w14:paraId="22A8CC4E" w14:textId="77777777" w:rsidR="009D7B60" w:rsidRPr="00B10A80" w:rsidRDefault="009D7B60" w:rsidP="009D7B60">
      <w:pPr>
        <w:rPr>
          <w:b/>
          <w:u w:val="single"/>
        </w:rPr>
      </w:pPr>
      <w:smartTag w:uri="urn:schemas-microsoft-com:office:smarttags" w:element="place">
        <w:smartTag w:uri="urn:schemas-microsoft-com:office:smarttags" w:element="PlaceType">
          <w:r w:rsidRPr="00B10A80">
            <w:rPr>
              <w:b/>
              <w:u w:val="single"/>
            </w:rPr>
            <w:t>University</w:t>
          </w:r>
        </w:smartTag>
        <w:r w:rsidRPr="00B10A80">
          <w:rPr>
            <w:b/>
            <w:u w:val="single"/>
          </w:rPr>
          <w:t xml:space="preserve"> of </w:t>
        </w:r>
        <w:smartTag w:uri="urn:schemas-microsoft-com:office:smarttags" w:element="PlaceName">
          <w:r w:rsidRPr="00B10A80">
            <w:rPr>
              <w:b/>
              <w:u w:val="single"/>
            </w:rPr>
            <w:t>Missouri</w:t>
          </w:r>
        </w:smartTag>
      </w:smartTag>
      <w:r w:rsidRPr="00B10A80">
        <w:rPr>
          <w:b/>
          <w:u w:val="single"/>
        </w:rPr>
        <w:t xml:space="preserve"> – Campus_________________________________________</w:t>
      </w:r>
    </w:p>
    <w:p w14:paraId="40B29A7D" w14:textId="77777777" w:rsidR="009D7B60" w:rsidRPr="00B10A80" w:rsidRDefault="009D7B60" w:rsidP="00AF25C5">
      <w:pPr>
        <w:jc w:val="both"/>
      </w:pPr>
    </w:p>
    <w:p w14:paraId="1EDD7232" w14:textId="77777777" w:rsidR="009D7B60" w:rsidRPr="00B10A80" w:rsidRDefault="009D7B60" w:rsidP="00AF25C5">
      <w:pPr>
        <w:jc w:val="both"/>
      </w:pPr>
      <w:r w:rsidRPr="00B10A80">
        <w:t>Each Consultant Team will be evaluated on the following Criteria.</w:t>
      </w:r>
    </w:p>
    <w:p w14:paraId="3072B844" w14:textId="77777777" w:rsidR="009D7B60" w:rsidRPr="00B10A80" w:rsidRDefault="009D7B60" w:rsidP="00AF25C5">
      <w:pPr>
        <w:jc w:val="both"/>
      </w:pPr>
    </w:p>
    <w:p w14:paraId="3C13C2D9" w14:textId="77777777" w:rsidR="009D7B60" w:rsidRPr="00B10A80" w:rsidRDefault="009D7B60" w:rsidP="00AF25C5">
      <w:pPr>
        <w:numPr>
          <w:ilvl w:val="0"/>
          <w:numId w:val="13"/>
        </w:numPr>
        <w:jc w:val="both"/>
      </w:pPr>
      <w:r w:rsidRPr="00B10A80">
        <w:t xml:space="preserve">Consultant Team qualifications. </w:t>
      </w:r>
    </w:p>
    <w:p w14:paraId="5D26D6DF" w14:textId="77777777" w:rsidR="009D7B60" w:rsidRPr="00B10A80" w:rsidRDefault="009D7B60" w:rsidP="00AF25C5">
      <w:pPr>
        <w:jc w:val="both"/>
      </w:pPr>
    </w:p>
    <w:p w14:paraId="360E1343" w14:textId="77777777" w:rsidR="009D7B60" w:rsidRPr="00B10A80" w:rsidRDefault="009D7B60" w:rsidP="00AF25C5">
      <w:pPr>
        <w:numPr>
          <w:ilvl w:val="1"/>
          <w:numId w:val="13"/>
        </w:numPr>
        <w:jc w:val="both"/>
      </w:pPr>
      <w:r w:rsidRPr="00B10A80">
        <w:t>Team Organization</w:t>
      </w:r>
    </w:p>
    <w:p w14:paraId="5505BA8B" w14:textId="77777777" w:rsidR="009D7B60" w:rsidRPr="00B10A80" w:rsidRDefault="009D7B60" w:rsidP="00AF25C5">
      <w:pPr>
        <w:ind w:left="1620"/>
        <w:jc w:val="both"/>
      </w:pPr>
    </w:p>
    <w:p w14:paraId="57D25218" w14:textId="77777777" w:rsidR="009D7B60" w:rsidRPr="00B10A80" w:rsidRDefault="009D7B60" w:rsidP="00AF25C5">
      <w:pPr>
        <w:numPr>
          <w:ilvl w:val="2"/>
          <w:numId w:val="13"/>
        </w:numPr>
        <w:jc w:val="both"/>
      </w:pPr>
      <w:r w:rsidRPr="00B10A80">
        <w:t>Identity and experience of Key Team members including but not limited to:</w:t>
      </w:r>
    </w:p>
    <w:p w14:paraId="3AA43644" w14:textId="77777777" w:rsidR="009D7B60" w:rsidRPr="00B10A80" w:rsidRDefault="009D7B60" w:rsidP="00AF25C5">
      <w:pPr>
        <w:numPr>
          <w:ilvl w:val="3"/>
          <w:numId w:val="13"/>
        </w:numPr>
        <w:jc w:val="both"/>
      </w:pPr>
      <w:r w:rsidRPr="00B10A80">
        <w:t>Project Manager</w:t>
      </w:r>
    </w:p>
    <w:p w14:paraId="48C2967C" w14:textId="77777777" w:rsidR="009D7B60" w:rsidRPr="00B10A80" w:rsidRDefault="009D7B60" w:rsidP="00AF25C5">
      <w:pPr>
        <w:numPr>
          <w:ilvl w:val="3"/>
          <w:numId w:val="13"/>
        </w:numPr>
        <w:jc w:val="both"/>
      </w:pPr>
      <w:r w:rsidRPr="00B10A80">
        <w:t>Project Engineer [each discipline]</w:t>
      </w:r>
    </w:p>
    <w:p w14:paraId="6C13ED55" w14:textId="77777777" w:rsidR="009D7B60" w:rsidRPr="00B10A80" w:rsidRDefault="009D7B60" w:rsidP="00AF25C5">
      <w:pPr>
        <w:numPr>
          <w:ilvl w:val="3"/>
          <w:numId w:val="13"/>
        </w:numPr>
        <w:jc w:val="both"/>
      </w:pPr>
      <w:r w:rsidRPr="00B10A80">
        <w:t>Project Architect</w:t>
      </w:r>
    </w:p>
    <w:p w14:paraId="5384D15C" w14:textId="77777777" w:rsidR="009D7B60" w:rsidRPr="00B10A80" w:rsidRDefault="009D7B60" w:rsidP="00AF25C5">
      <w:pPr>
        <w:numPr>
          <w:ilvl w:val="3"/>
          <w:numId w:val="13"/>
        </w:numPr>
        <w:jc w:val="both"/>
      </w:pPr>
      <w:r w:rsidRPr="00B10A80">
        <w:t>Sub consultants</w:t>
      </w:r>
    </w:p>
    <w:p w14:paraId="29609D73" w14:textId="77777777" w:rsidR="009D7B60" w:rsidRPr="00B10A80" w:rsidRDefault="009D7B60" w:rsidP="00AF25C5">
      <w:pPr>
        <w:numPr>
          <w:ilvl w:val="3"/>
          <w:numId w:val="13"/>
        </w:numPr>
        <w:jc w:val="both"/>
      </w:pPr>
      <w:r w:rsidRPr="00B10A80">
        <w:t>Key team members for each discipline</w:t>
      </w:r>
    </w:p>
    <w:p w14:paraId="7A85153F" w14:textId="77777777" w:rsidR="009D7B60" w:rsidRPr="00B10A80" w:rsidRDefault="009D7B60" w:rsidP="00AF25C5">
      <w:pPr>
        <w:ind w:left="2160"/>
        <w:jc w:val="both"/>
      </w:pPr>
    </w:p>
    <w:p w14:paraId="5E8D153C" w14:textId="77777777" w:rsidR="009D7B60" w:rsidRPr="00B10A80" w:rsidRDefault="009D7B60" w:rsidP="00AF25C5">
      <w:pPr>
        <w:numPr>
          <w:ilvl w:val="2"/>
          <w:numId w:val="13"/>
        </w:numPr>
        <w:jc w:val="both"/>
      </w:pPr>
      <w:r w:rsidRPr="00B10A80">
        <w:t>Planning &amp; design process proposed for this project.</w:t>
      </w:r>
    </w:p>
    <w:p w14:paraId="657488AB" w14:textId="77777777" w:rsidR="009D7B60" w:rsidRPr="00B10A80" w:rsidRDefault="009D7B60" w:rsidP="00AF25C5">
      <w:pPr>
        <w:ind w:right="-1260"/>
        <w:jc w:val="both"/>
        <w:rPr>
          <w:b/>
        </w:rPr>
      </w:pPr>
    </w:p>
    <w:p w14:paraId="42ABFB36" w14:textId="77777777" w:rsidR="009D7B60" w:rsidRPr="00B10A80" w:rsidRDefault="009D7B60" w:rsidP="00AF25C5">
      <w:pPr>
        <w:numPr>
          <w:ilvl w:val="2"/>
          <w:numId w:val="13"/>
        </w:numPr>
        <w:jc w:val="both"/>
      </w:pPr>
      <w:r w:rsidRPr="00B10A80">
        <w:t xml:space="preserve">Clarity of the responsibilities among team members </w:t>
      </w:r>
    </w:p>
    <w:p w14:paraId="5AD12074" w14:textId="77777777" w:rsidR="009D7B60" w:rsidRPr="00B10A80" w:rsidRDefault="009D7B60" w:rsidP="00AF25C5">
      <w:pPr>
        <w:numPr>
          <w:ilvl w:val="3"/>
          <w:numId w:val="13"/>
        </w:numPr>
        <w:jc w:val="both"/>
      </w:pPr>
      <w:r w:rsidRPr="00B10A80">
        <w:t>Consultant reporting structure.</w:t>
      </w:r>
    </w:p>
    <w:p w14:paraId="23D6FA2E" w14:textId="77777777" w:rsidR="009D7B60" w:rsidRPr="00B10A80" w:rsidRDefault="009D7B60" w:rsidP="00AF25C5">
      <w:pPr>
        <w:numPr>
          <w:ilvl w:val="3"/>
          <w:numId w:val="13"/>
        </w:numPr>
        <w:jc w:val="both"/>
      </w:pPr>
      <w:r w:rsidRPr="00B10A80">
        <w:t>Approach for coordination of design disciplines included necessary for this project.</w:t>
      </w:r>
    </w:p>
    <w:p w14:paraId="094869BE" w14:textId="77777777" w:rsidR="009D7B60" w:rsidRPr="00B10A80" w:rsidRDefault="009D7B60" w:rsidP="00AF25C5">
      <w:pPr>
        <w:numPr>
          <w:ilvl w:val="3"/>
          <w:numId w:val="13"/>
        </w:numPr>
        <w:jc w:val="both"/>
      </w:pPr>
      <w:r w:rsidRPr="00B10A80">
        <w:t>Previous working relationships between team members and firms.</w:t>
      </w:r>
    </w:p>
    <w:p w14:paraId="3A0D45E3" w14:textId="77777777" w:rsidR="009D7B60" w:rsidRPr="00B10A80" w:rsidRDefault="009D7B60" w:rsidP="00AF25C5">
      <w:pPr>
        <w:ind w:left="2160"/>
        <w:jc w:val="both"/>
      </w:pPr>
    </w:p>
    <w:p w14:paraId="2A3EE138" w14:textId="77777777" w:rsidR="009D7B60" w:rsidRPr="00B10A80" w:rsidRDefault="009D7B60" w:rsidP="00AF25C5">
      <w:pPr>
        <w:numPr>
          <w:ilvl w:val="1"/>
          <w:numId w:val="13"/>
        </w:numPr>
        <w:jc w:val="both"/>
      </w:pPr>
      <w:r w:rsidRPr="00B10A80">
        <w:t>Competence</w:t>
      </w:r>
    </w:p>
    <w:p w14:paraId="4952ED52" w14:textId="77777777" w:rsidR="009D7B60" w:rsidRPr="00B10A80" w:rsidRDefault="009D7B60" w:rsidP="00AF25C5">
      <w:pPr>
        <w:ind w:left="720"/>
        <w:jc w:val="both"/>
      </w:pPr>
    </w:p>
    <w:p w14:paraId="0D6743AD" w14:textId="77777777" w:rsidR="009D7B60" w:rsidRPr="00B10A80" w:rsidRDefault="009D7B60" w:rsidP="00AF25C5">
      <w:pPr>
        <w:numPr>
          <w:ilvl w:val="2"/>
          <w:numId w:val="13"/>
        </w:numPr>
        <w:jc w:val="both"/>
      </w:pPr>
      <w:r w:rsidRPr="00B10A80">
        <w:t xml:space="preserve">Team members’ knowledge of and experience </w:t>
      </w:r>
      <w:proofErr w:type="gramStart"/>
      <w:r w:rsidRPr="00B10A80">
        <w:t>with</w:t>
      </w:r>
      <w:proofErr w:type="gramEnd"/>
      <w:r w:rsidRPr="00B10A80">
        <w:t xml:space="preserve"> the working elements of similar facilities.</w:t>
      </w:r>
    </w:p>
    <w:p w14:paraId="4D9BF201" w14:textId="77777777" w:rsidR="009D7B60" w:rsidRPr="00B10A80" w:rsidRDefault="009D7B60" w:rsidP="00AF25C5">
      <w:pPr>
        <w:ind w:left="1620"/>
        <w:jc w:val="both"/>
      </w:pPr>
    </w:p>
    <w:p w14:paraId="729FE601" w14:textId="77777777" w:rsidR="009D7B60" w:rsidRPr="00B10A80" w:rsidRDefault="009D7B60" w:rsidP="00AF25C5">
      <w:pPr>
        <w:numPr>
          <w:ilvl w:val="2"/>
          <w:numId w:val="13"/>
        </w:numPr>
        <w:jc w:val="both"/>
      </w:pPr>
      <w:proofErr w:type="gramStart"/>
      <w:r w:rsidRPr="00B10A80">
        <w:t>Demonstrated</w:t>
      </w:r>
      <w:proofErr w:type="gramEnd"/>
      <w:r w:rsidRPr="00B10A80">
        <w:t xml:space="preserve"> experience of key team members in planning and designing similar facilities.</w:t>
      </w:r>
    </w:p>
    <w:p w14:paraId="7B47A5CD" w14:textId="77777777" w:rsidR="009D7B60" w:rsidRPr="00B10A80" w:rsidRDefault="009D7B60" w:rsidP="00AF25C5">
      <w:pPr>
        <w:ind w:left="1620"/>
        <w:jc w:val="both"/>
      </w:pPr>
    </w:p>
    <w:p w14:paraId="06B0A9FA" w14:textId="77777777" w:rsidR="009D7B60" w:rsidRPr="00B10A80" w:rsidRDefault="009D7B60" w:rsidP="00AF25C5">
      <w:pPr>
        <w:numPr>
          <w:ilvl w:val="2"/>
          <w:numId w:val="13"/>
        </w:numPr>
        <w:jc w:val="both"/>
      </w:pPr>
      <w:r w:rsidRPr="00B10A80">
        <w:t>Demonstrated ability to provide accurate cost estimates, design within budgets and meet proposed schedules.</w:t>
      </w:r>
    </w:p>
    <w:p w14:paraId="4275A314" w14:textId="77777777" w:rsidR="009D7B60" w:rsidRPr="00B10A80" w:rsidRDefault="009D7B60" w:rsidP="00AF25C5">
      <w:pPr>
        <w:ind w:left="1620"/>
        <w:jc w:val="both"/>
      </w:pPr>
    </w:p>
    <w:p w14:paraId="35FE0624" w14:textId="77777777" w:rsidR="009D7B60" w:rsidRPr="00B10A80" w:rsidRDefault="009D7B60" w:rsidP="00AF25C5">
      <w:pPr>
        <w:numPr>
          <w:ilvl w:val="2"/>
          <w:numId w:val="13"/>
        </w:numPr>
        <w:jc w:val="both"/>
      </w:pPr>
      <w:r w:rsidRPr="00B10A80">
        <w:t>Demonstrated ability in producing cost effective design, follow the University building codes, and follow the University standards for design and construction.</w:t>
      </w:r>
    </w:p>
    <w:p w14:paraId="6D3E5EAE" w14:textId="77777777" w:rsidR="009D7B60" w:rsidRPr="00B10A80" w:rsidRDefault="009D7B60" w:rsidP="00AF25C5">
      <w:pPr>
        <w:ind w:left="1620"/>
        <w:jc w:val="both"/>
      </w:pPr>
    </w:p>
    <w:p w14:paraId="0CC31D9E" w14:textId="77777777" w:rsidR="009D7B60" w:rsidRPr="00B10A80" w:rsidRDefault="009D7B60" w:rsidP="00AF25C5">
      <w:pPr>
        <w:numPr>
          <w:ilvl w:val="2"/>
          <w:numId w:val="13"/>
        </w:numPr>
        <w:jc w:val="both"/>
      </w:pPr>
      <w:r w:rsidRPr="00B10A80">
        <w:t>Demonstrated ability in applying value analysis and life-cycle costing methods in the design process.</w:t>
      </w:r>
    </w:p>
    <w:p w14:paraId="3453F929" w14:textId="77777777" w:rsidR="009D7B60" w:rsidRPr="00B10A80" w:rsidRDefault="009D7B60" w:rsidP="00AF25C5">
      <w:pPr>
        <w:ind w:left="1620"/>
        <w:jc w:val="both"/>
      </w:pPr>
    </w:p>
    <w:p w14:paraId="148A6DAB" w14:textId="77777777" w:rsidR="009D7B60" w:rsidRPr="00B10A80" w:rsidRDefault="009D7B60" w:rsidP="00AF25C5">
      <w:pPr>
        <w:numPr>
          <w:ilvl w:val="1"/>
          <w:numId w:val="13"/>
        </w:numPr>
        <w:jc w:val="both"/>
      </w:pPr>
      <w:r w:rsidRPr="00B10A80">
        <w:t>Contract</w:t>
      </w:r>
    </w:p>
    <w:p w14:paraId="73D1CFF9" w14:textId="77777777" w:rsidR="009D7B60" w:rsidRPr="00B10A80" w:rsidRDefault="009D7B60" w:rsidP="00AF25C5">
      <w:pPr>
        <w:numPr>
          <w:ilvl w:val="2"/>
          <w:numId w:val="13"/>
        </w:numPr>
        <w:jc w:val="both"/>
      </w:pPr>
      <w:r w:rsidRPr="00B10A80">
        <w:t xml:space="preserve">Note the ability of the prime Consultant to execute the University’ consulting agreement without exception.  </w:t>
      </w:r>
    </w:p>
    <w:p w14:paraId="53246E61" w14:textId="77777777" w:rsidR="009D7B60" w:rsidRPr="00B10A80" w:rsidRDefault="009D7B60" w:rsidP="00AF25C5">
      <w:pPr>
        <w:ind w:right="-1260"/>
        <w:jc w:val="both"/>
        <w:rPr>
          <w:b/>
        </w:rPr>
      </w:pPr>
    </w:p>
    <w:p w14:paraId="37AB60DF" w14:textId="77777777" w:rsidR="009D7B60" w:rsidRPr="00B10A80" w:rsidRDefault="009D7B60" w:rsidP="00AF25C5">
      <w:pPr>
        <w:numPr>
          <w:ilvl w:val="0"/>
          <w:numId w:val="13"/>
        </w:numPr>
        <w:jc w:val="both"/>
      </w:pPr>
      <w:r w:rsidRPr="00B10A80">
        <w:t xml:space="preserve">The number of projects the firm has </w:t>
      </w:r>
      <w:proofErr w:type="gramStart"/>
      <w:r w:rsidRPr="00B10A80">
        <w:t>completed that</w:t>
      </w:r>
      <w:proofErr w:type="gramEnd"/>
      <w:r w:rsidRPr="00B10A80">
        <w:t xml:space="preserve"> are similar in scope and size. </w:t>
      </w:r>
    </w:p>
    <w:p w14:paraId="44B0187D" w14:textId="77777777" w:rsidR="009D7B60" w:rsidRPr="00B10A80" w:rsidRDefault="009D7B60" w:rsidP="00AF25C5">
      <w:pPr>
        <w:jc w:val="both"/>
      </w:pPr>
    </w:p>
    <w:p w14:paraId="32A84635" w14:textId="77777777" w:rsidR="009D7B60" w:rsidRPr="00B10A80" w:rsidRDefault="009D7B60" w:rsidP="00AF25C5">
      <w:pPr>
        <w:numPr>
          <w:ilvl w:val="1"/>
          <w:numId w:val="13"/>
        </w:numPr>
        <w:jc w:val="both"/>
      </w:pPr>
      <w:r w:rsidRPr="00B10A80">
        <w:t>Projects should not be listed if proposed team members were not involved.</w:t>
      </w:r>
    </w:p>
    <w:p w14:paraId="7C9A2E13" w14:textId="77777777" w:rsidR="009D7B60" w:rsidRPr="00B10A80" w:rsidRDefault="009D7B60" w:rsidP="00AF25C5">
      <w:pPr>
        <w:numPr>
          <w:ilvl w:val="1"/>
          <w:numId w:val="13"/>
        </w:numPr>
        <w:jc w:val="both"/>
      </w:pPr>
      <w:r w:rsidRPr="00B10A80">
        <w:t>If team members were engaged with other firms, make full disclosure.</w:t>
      </w:r>
    </w:p>
    <w:p w14:paraId="41E69267" w14:textId="77777777" w:rsidR="009D7B60" w:rsidRPr="00B10A80" w:rsidRDefault="009D7B60" w:rsidP="00AF25C5">
      <w:pPr>
        <w:jc w:val="both"/>
      </w:pPr>
    </w:p>
    <w:p w14:paraId="458B4ADD" w14:textId="77777777" w:rsidR="009D7B60" w:rsidRPr="00B10A80" w:rsidRDefault="009D7B60" w:rsidP="00AF25C5">
      <w:pPr>
        <w:numPr>
          <w:ilvl w:val="0"/>
          <w:numId w:val="13"/>
        </w:numPr>
        <w:jc w:val="both"/>
      </w:pPr>
      <w:r w:rsidRPr="00B10A80">
        <w:t>The Consultant Team past performance.</w:t>
      </w:r>
    </w:p>
    <w:p w14:paraId="0BC3EB23" w14:textId="77777777" w:rsidR="009D7B60" w:rsidRPr="00B10A80" w:rsidRDefault="009D7B60" w:rsidP="00AF25C5">
      <w:pPr>
        <w:jc w:val="both"/>
      </w:pPr>
    </w:p>
    <w:p w14:paraId="762051F0" w14:textId="77777777" w:rsidR="009D7B60" w:rsidRPr="00B10A80" w:rsidRDefault="009D7B60" w:rsidP="00AF25C5">
      <w:pPr>
        <w:numPr>
          <w:ilvl w:val="1"/>
          <w:numId w:val="13"/>
        </w:numPr>
        <w:jc w:val="both"/>
      </w:pPr>
      <w:r w:rsidRPr="00B10A80">
        <w:t xml:space="preserve">Supply a list of references for </w:t>
      </w:r>
      <w:proofErr w:type="gramStart"/>
      <w:r w:rsidRPr="00B10A80">
        <w:t>the both</w:t>
      </w:r>
      <w:proofErr w:type="gramEnd"/>
      <w:r w:rsidRPr="00B10A80">
        <w:t xml:space="preserve"> the firms and key team members on similar projects.</w:t>
      </w:r>
    </w:p>
    <w:p w14:paraId="50F4552E" w14:textId="77777777" w:rsidR="009D7B60" w:rsidRPr="00B10A80" w:rsidRDefault="009D7B60" w:rsidP="00AF25C5">
      <w:pPr>
        <w:numPr>
          <w:ilvl w:val="1"/>
          <w:numId w:val="13"/>
        </w:numPr>
        <w:jc w:val="both"/>
      </w:pPr>
      <w:r w:rsidRPr="00B10A80">
        <w:t>State any previous working relationships between team members and firms.</w:t>
      </w:r>
    </w:p>
    <w:p w14:paraId="48749C41" w14:textId="77777777" w:rsidR="009D7B60" w:rsidRPr="00B10A80" w:rsidRDefault="009D7B60" w:rsidP="00AF25C5">
      <w:pPr>
        <w:jc w:val="both"/>
      </w:pPr>
    </w:p>
    <w:p w14:paraId="3C9B3B96" w14:textId="77777777" w:rsidR="009D7B60" w:rsidRPr="00B10A80" w:rsidRDefault="009D7B60" w:rsidP="00AF25C5">
      <w:pPr>
        <w:numPr>
          <w:ilvl w:val="0"/>
          <w:numId w:val="13"/>
        </w:numPr>
        <w:jc w:val="both"/>
      </w:pPr>
      <w:r w:rsidRPr="00B10A80">
        <w:t xml:space="preserve">The Consultant Team </w:t>
      </w:r>
      <w:proofErr w:type="gramStart"/>
      <w:r w:rsidRPr="00B10A80">
        <w:t>present</w:t>
      </w:r>
      <w:proofErr w:type="gramEnd"/>
      <w:r w:rsidRPr="00B10A80">
        <w:t xml:space="preserve"> </w:t>
      </w:r>
      <w:proofErr w:type="gramStart"/>
      <w:r w:rsidRPr="00B10A80">
        <w:t>work load</w:t>
      </w:r>
      <w:proofErr w:type="gramEnd"/>
      <w:r w:rsidRPr="00B10A80">
        <w:t xml:space="preserve">. </w:t>
      </w:r>
    </w:p>
    <w:p w14:paraId="2A49B865" w14:textId="77777777" w:rsidR="009D7B60" w:rsidRPr="00B10A80" w:rsidRDefault="009D7B60" w:rsidP="00AF25C5">
      <w:pPr>
        <w:jc w:val="both"/>
      </w:pPr>
    </w:p>
    <w:p w14:paraId="6933B86E" w14:textId="77777777" w:rsidR="009D7B60" w:rsidRPr="00B10A80" w:rsidRDefault="009D7B60" w:rsidP="00AF25C5">
      <w:pPr>
        <w:numPr>
          <w:ilvl w:val="1"/>
          <w:numId w:val="13"/>
        </w:numPr>
        <w:jc w:val="both"/>
      </w:pPr>
      <w:r w:rsidRPr="00B10A80">
        <w:t>State the Consultant Teams ability to staff this project and meet the University’s goals.</w:t>
      </w:r>
    </w:p>
    <w:p w14:paraId="00374794" w14:textId="77777777" w:rsidR="009D7B60" w:rsidRPr="00B10A80" w:rsidRDefault="009D7B60" w:rsidP="00AF25C5">
      <w:pPr>
        <w:numPr>
          <w:ilvl w:val="1"/>
          <w:numId w:val="13"/>
        </w:numPr>
        <w:jc w:val="both"/>
      </w:pPr>
      <w:r w:rsidRPr="00B10A80">
        <w:t>State the Consultant Team’s ability to perform this project with the proposed team members.</w:t>
      </w:r>
    </w:p>
    <w:p w14:paraId="0B0C6D55" w14:textId="77777777" w:rsidR="009D7B60" w:rsidRPr="00B10A80" w:rsidRDefault="009D7B60" w:rsidP="00AF25C5">
      <w:pPr>
        <w:jc w:val="both"/>
      </w:pPr>
    </w:p>
    <w:p w14:paraId="76CB169D" w14:textId="77777777" w:rsidR="009D7B60" w:rsidRPr="00B10A80" w:rsidRDefault="009D7B60" w:rsidP="00AF25C5">
      <w:pPr>
        <w:numPr>
          <w:ilvl w:val="0"/>
          <w:numId w:val="13"/>
        </w:numPr>
        <w:jc w:val="both"/>
      </w:pPr>
      <w:r w:rsidRPr="00B10A80">
        <w:t xml:space="preserve">The Consultant </w:t>
      </w:r>
      <w:proofErr w:type="gramStart"/>
      <w:r w:rsidRPr="00B10A80">
        <w:t>Team status</w:t>
      </w:r>
      <w:proofErr w:type="gramEnd"/>
      <w:r w:rsidRPr="00B10A80">
        <w:t xml:space="preserve"> </w:t>
      </w:r>
      <w:proofErr w:type="gramStart"/>
      <w:r w:rsidRPr="00B10A80">
        <w:t>as</w:t>
      </w:r>
      <w:proofErr w:type="gramEnd"/>
      <w:r w:rsidRPr="00B10A80">
        <w:t xml:space="preserve"> a Missouri Firm.</w:t>
      </w:r>
    </w:p>
    <w:p w14:paraId="682F82D6" w14:textId="77777777" w:rsidR="009D7B60" w:rsidRPr="00B10A80" w:rsidRDefault="009D7B60" w:rsidP="00AF25C5">
      <w:pPr>
        <w:jc w:val="both"/>
      </w:pPr>
    </w:p>
    <w:p w14:paraId="01BB4B0D" w14:textId="376796FC" w:rsidR="009D7B60" w:rsidRDefault="009D7B60" w:rsidP="00AF25C5">
      <w:pPr>
        <w:numPr>
          <w:ilvl w:val="1"/>
          <w:numId w:val="13"/>
        </w:numPr>
        <w:jc w:val="both"/>
      </w:pPr>
      <w:r w:rsidRPr="00B10A80">
        <w:t xml:space="preserve">The University desires to contract with a </w:t>
      </w:r>
      <w:smartTag w:uri="urn:schemas-microsoft-com:office:smarttags" w:element="State">
        <w:r w:rsidRPr="00B10A80">
          <w:t>Missouri</w:t>
        </w:r>
      </w:smartTag>
      <w:r w:rsidRPr="00B10A80">
        <w:t xml:space="preserve"> firm and </w:t>
      </w:r>
      <w:proofErr w:type="gramStart"/>
      <w:r w:rsidRPr="00B10A80">
        <w:t>has a preference for</w:t>
      </w:r>
      <w:proofErr w:type="gramEnd"/>
      <w:r w:rsidRPr="00B10A80">
        <w:t xml:space="preserve"> </w:t>
      </w:r>
      <w:smartTag w:uri="urn:schemas-microsoft-com:office:smarttags" w:element="State">
        <w:smartTag w:uri="urn:schemas-microsoft-com:office:smarttags" w:element="place">
          <w:r w:rsidRPr="00B10A80">
            <w:t>Missouri</w:t>
          </w:r>
        </w:smartTag>
      </w:smartTag>
      <w:r w:rsidRPr="00B10A80">
        <w:t xml:space="preserve"> firms.</w:t>
      </w:r>
    </w:p>
    <w:p w14:paraId="1C1808F5" w14:textId="77777777" w:rsidR="009D7B60" w:rsidRDefault="009D7B60" w:rsidP="00AF25C5">
      <w:pPr>
        <w:jc w:val="both"/>
      </w:pPr>
      <w:r>
        <w:br w:type="page"/>
      </w:r>
    </w:p>
    <w:p w14:paraId="43B790AC" w14:textId="77777777" w:rsidR="009D7B60" w:rsidRPr="009D7B60" w:rsidRDefault="009D7B60" w:rsidP="009D7B60">
      <w:pPr>
        <w:pStyle w:val="Heading1"/>
        <w:rPr>
          <w:color w:val="auto"/>
        </w:rPr>
      </w:pPr>
      <w:r w:rsidRPr="009D7B60">
        <w:rPr>
          <w:color w:val="auto"/>
        </w:rPr>
        <w:t>Project Statement</w:t>
      </w:r>
    </w:p>
    <w:p w14:paraId="7435F81D" w14:textId="77777777" w:rsidR="009D7B60" w:rsidRPr="00B10A80" w:rsidRDefault="009D7B60" w:rsidP="009D7B60"/>
    <w:p w14:paraId="557C6460" w14:textId="77777777" w:rsidR="009D7B60" w:rsidRPr="00B10A80" w:rsidRDefault="009D7B60" w:rsidP="009D7B60">
      <w:r w:rsidRPr="00B10A80">
        <w:rPr>
          <w:b/>
        </w:rPr>
        <w:t>[PROJECT NAME]</w:t>
      </w:r>
    </w:p>
    <w:p w14:paraId="202389D3" w14:textId="77777777" w:rsidR="009D7B60" w:rsidRPr="00B10A80" w:rsidRDefault="009D7B60" w:rsidP="009D7B60">
      <w:smartTag w:uri="urn:schemas-microsoft-com:office:smarttags" w:element="place">
        <w:smartTag w:uri="urn:schemas-microsoft-com:office:smarttags" w:element="PlaceType">
          <w:r w:rsidRPr="00B10A80">
            <w:rPr>
              <w:u w:val="single"/>
            </w:rPr>
            <w:t>University</w:t>
          </w:r>
        </w:smartTag>
        <w:r w:rsidRPr="00B10A80">
          <w:rPr>
            <w:u w:val="single"/>
          </w:rPr>
          <w:t xml:space="preserve"> of </w:t>
        </w:r>
        <w:smartTag w:uri="urn:schemas-microsoft-com:office:smarttags" w:element="PlaceName">
          <w:r w:rsidRPr="00B10A80">
            <w:rPr>
              <w:u w:val="single"/>
            </w:rPr>
            <w:t>Missouri</w:t>
          </w:r>
        </w:smartTag>
      </w:smartTag>
      <w:r w:rsidRPr="00B10A80">
        <w:rPr>
          <w:u w:val="single"/>
        </w:rPr>
        <w:t xml:space="preserve"> - </w:t>
      </w:r>
      <w:r w:rsidRPr="00B10A80">
        <w:rPr>
          <w:b/>
          <w:u w:val="single"/>
        </w:rPr>
        <w:t>[CAMPUS]</w:t>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p>
    <w:p w14:paraId="0E6B1A0E" w14:textId="77777777" w:rsidR="009D7B60" w:rsidRPr="00B10A80" w:rsidRDefault="009D7B60" w:rsidP="009D7B60"/>
    <w:p w14:paraId="3DD3399E" w14:textId="77777777" w:rsidR="009D7B60" w:rsidRPr="00B10A80" w:rsidRDefault="009D7B60" w:rsidP="009D7B60">
      <w:r w:rsidRPr="00B10A80">
        <w:rPr>
          <w:b/>
        </w:rPr>
        <w:t xml:space="preserve">[PROJECT DESCRIPTION] </w:t>
      </w:r>
      <w:r w:rsidRPr="00B10A80">
        <w:t>[for example:]</w:t>
      </w:r>
    </w:p>
    <w:p w14:paraId="6B563484" w14:textId="77777777" w:rsidR="009D7B60" w:rsidRPr="00B10A80" w:rsidRDefault="009D7B60" w:rsidP="009D7B60"/>
    <w:p w14:paraId="6529AF27" w14:textId="77777777" w:rsidR="009D7B60" w:rsidRPr="00B10A80" w:rsidRDefault="009D7B60" w:rsidP="00AF25C5">
      <w:pPr>
        <w:jc w:val="both"/>
      </w:pPr>
      <w:r w:rsidRPr="00B10A80">
        <w:t xml:space="preserve">This project is listed in the </w:t>
      </w:r>
      <w:smartTag w:uri="urn:schemas-microsoft-com:office:smarttags" w:element="place">
        <w:smartTag w:uri="urn:schemas-microsoft-com:office:smarttags" w:element="PlaceType">
          <w:r w:rsidRPr="00B10A80">
            <w:t>University</w:t>
          </w:r>
        </w:smartTag>
        <w:r w:rsidRPr="00B10A80">
          <w:t xml:space="preserve"> of </w:t>
        </w:r>
        <w:smartTag w:uri="urn:schemas-microsoft-com:office:smarttags" w:element="PlaceName">
          <w:r w:rsidRPr="00B10A80">
            <w:t>Missouri System</w:t>
          </w:r>
        </w:smartTag>
      </w:smartTag>
      <w:r w:rsidRPr="00B10A80">
        <w:t>'s FY96 Capital Appropriations Request to the State as the Rolla campus's priority New Construction project.  A copy of that request is attached.</w:t>
      </w:r>
    </w:p>
    <w:p w14:paraId="0B31471C" w14:textId="77777777" w:rsidR="009D7B60" w:rsidRPr="00B10A80" w:rsidRDefault="009D7B60" w:rsidP="00AF25C5">
      <w:pPr>
        <w:jc w:val="both"/>
      </w:pPr>
    </w:p>
    <w:p w14:paraId="7C81ABC6" w14:textId="77777777" w:rsidR="009D7B60" w:rsidRPr="00B10A80" w:rsidRDefault="009D7B60" w:rsidP="00AF25C5">
      <w:pPr>
        <w:jc w:val="both"/>
      </w:pPr>
      <w:r w:rsidRPr="00B10A80">
        <w:t>Although construction funds would not be available until July 1995 at the earliest, the University intends for the selected Design Team to begin the development of the building program immediately following the selection process and to complete Schematic Design.</w:t>
      </w:r>
    </w:p>
    <w:p w14:paraId="15A7CA63" w14:textId="77777777" w:rsidR="009D7B60" w:rsidRPr="009D7B60" w:rsidRDefault="009D7B60" w:rsidP="009D7B60">
      <w:pPr>
        <w:pStyle w:val="Heading1"/>
        <w:rPr>
          <w:color w:val="auto"/>
        </w:rPr>
      </w:pPr>
      <w:r w:rsidRPr="009D7B60">
        <w:rPr>
          <w:color w:val="auto"/>
        </w:rPr>
        <w:br w:type="page"/>
        <w:t>Owner’s Current Schedule</w:t>
      </w:r>
    </w:p>
    <w:p w14:paraId="610BEA64" w14:textId="77777777" w:rsidR="009D7B60" w:rsidRPr="00B10A80" w:rsidRDefault="009D7B60" w:rsidP="009D7B60"/>
    <w:p w14:paraId="212BE189" w14:textId="77777777" w:rsidR="009D7B60" w:rsidRPr="00B10A80" w:rsidRDefault="009D7B60" w:rsidP="009D7B60">
      <w:r w:rsidRPr="00B10A80">
        <w:rPr>
          <w:b/>
        </w:rPr>
        <w:t>[PROJECT NAME]</w:t>
      </w:r>
    </w:p>
    <w:p w14:paraId="2B780B21" w14:textId="77777777" w:rsidR="009D7B60" w:rsidRPr="00B10A80" w:rsidRDefault="009D7B60" w:rsidP="009D7B60">
      <w:smartTag w:uri="urn:schemas-microsoft-com:office:smarttags" w:element="place">
        <w:smartTag w:uri="urn:schemas-microsoft-com:office:smarttags" w:element="PlaceType">
          <w:r w:rsidRPr="00B10A80">
            <w:rPr>
              <w:u w:val="single"/>
            </w:rPr>
            <w:t>University</w:t>
          </w:r>
        </w:smartTag>
        <w:r w:rsidRPr="00B10A80">
          <w:rPr>
            <w:u w:val="single"/>
          </w:rPr>
          <w:t xml:space="preserve"> of </w:t>
        </w:r>
        <w:smartTag w:uri="urn:schemas-microsoft-com:office:smarttags" w:element="PlaceName">
          <w:r w:rsidRPr="00B10A80">
            <w:rPr>
              <w:u w:val="single"/>
            </w:rPr>
            <w:t>Missouri</w:t>
          </w:r>
        </w:smartTag>
      </w:smartTag>
      <w:r w:rsidRPr="00B10A80">
        <w:rPr>
          <w:u w:val="single"/>
        </w:rPr>
        <w:t xml:space="preserve"> - </w:t>
      </w:r>
      <w:r w:rsidRPr="00B10A80">
        <w:rPr>
          <w:b/>
          <w:u w:val="single"/>
        </w:rPr>
        <w:t>[CAMPUS]</w:t>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r w:rsidRPr="00B10A80">
        <w:rPr>
          <w:u w:val="single"/>
        </w:rPr>
        <w:tab/>
      </w:r>
    </w:p>
    <w:p w14:paraId="374FB9F8" w14:textId="77777777" w:rsidR="009D7B60" w:rsidRPr="00B10A80" w:rsidRDefault="009D7B60" w:rsidP="009D7B60"/>
    <w:p w14:paraId="089E35CA" w14:textId="77777777" w:rsidR="009D7B60" w:rsidRPr="00B10A80" w:rsidRDefault="009D7B60" w:rsidP="009D7B60">
      <w:pPr>
        <w:tabs>
          <w:tab w:val="right" w:pos="9360"/>
        </w:tabs>
      </w:pPr>
      <w:r w:rsidRPr="00B10A80">
        <w:t>Send RFQ</w:t>
      </w:r>
      <w:r w:rsidRPr="00B10A80">
        <w:tab/>
      </w:r>
      <w:r w:rsidRPr="00B10A80">
        <w:rPr>
          <w:b/>
        </w:rPr>
        <w:t>[DATE]</w:t>
      </w:r>
    </w:p>
    <w:p w14:paraId="38823FEE" w14:textId="77777777" w:rsidR="009D7B60" w:rsidRPr="00B10A80" w:rsidRDefault="009D7B60" w:rsidP="009D7B60"/>
    <w:p w14:paraId="77DB541E" w14:textId="77777777" w:rsidR="009D7B60" w:rsidRPr="00B10A80" w:rsidRDefault="009D7B60" w:rsidP="009D7B60">
      <w:pPr>
        <w:tabs>
          <w:tab w:val="right" w:pos="9360"/>
        </w:tabs>
      </w:pPr>
      <w:r w:rsidRPr="00B10A80">
        <w:t>Receive Statements of Qualifications</w:t>
      </w:r>
      <w:r w:rsidRPr="00B10A80">
        <w:tab/>
      </w:r>
      <w:r w:rsidRPr="00B10A80">
        <w:rPr>
          <w:b/>
        </w:rPr>
        <w:t>[DATE]</w:t>
      </w:r>
    </w:p>
    <w:p w14:paraId="3436E7C1" w14:textId="77777777" w:rsidR="009D7B60" w:rsidRPr="00B10A80" w:rsidRDefault="009D7B60" w:rsidP="009D7B60"/>
    <w:p w14:paraId="39659D79" w14:textId="77777777" w:rsidR="009D7B60" w:rsidRPr="00B10A80" w:rsidRDefault="009D7B60" w:rsidP="009D7B60">
      <w:pPr>
        <w:tabs>
          <w:tab w:val="right" w:pos="9360"/>
        </w:tabs>
      </w:pPr>
      <w:r w:rsidRPr="00B10A80">
        <w:t>Select Finalists for Interviews</w:t>
      </w:r>
      <w:r w:rsidRPr="00B10A80">
        <w:tab/>
      </w:r>
      <w:r w:rsidRPr="00B10A80">
        <w:rPr>
          <w:b/>
        </w:rPr>
        <w:t>[DATE]</w:t>
      </w:r>
    </w:p>
    <w:p w14:paraId="0A56F3F1" w14:textId="77777777" w:rsidR="009D7B60" w:rsidRPr="00B10A80" w:rsidRDefault="009D7B60" w:rsidP="009D7B60"/>
    <w:p w14:paraId="44D914E1" w14:textId="77777777" w:rsidR="009D7B60" w:rsidRPr="00B10A80" w:rsidRDefault="009D7B60" w:rsidP="009D7B60">
      <w:pPr>
        <w:tabs>
          <w:tab w:val="right" w:pos="9360"/>
        </w:tabs>
      </w:pPr>
      <w:r w:rsidRPr="00B10A80">
        <w:t>Interview finalists</w:t>
      </w:r>
      <w:r w:rsidRPr="00B10A80">
        <w:tab/>
      </w:r>
      <w:r w:rsidRPr="00B10A80">
        <w:rPr>
          <w:b/>
        </w:rPr>
        <w:t>[DATE]</w:t>
      </w:r>
    </w:p>
    <w:p w14:paraId="5702DBA5" w14:textId="77777777" w:rsidR="009D7B60" w:rsidRPr="00B10A80" w:rsidRDefault="009D7B60" w:rsidP="009D7B60"/>
    <w:p w14:paraId="23B135F7" w14:textId="77777777" w:rsidR="009D7B60" w:rsidRPr="00B10A80" w:rsidRDefault="009D7B60" w:rsidP="009D7B60">
      <w:pPr>
        <w:tabs>
          <w:tab w:val="right" w:pos="9360"/>
        </w:tabs>
      </w:pPr>
      <w:proofErr w:type="gramStart"/>
      <w:r w:rsidRPr="00B10A80">
        <w:t>Receive</w:t>
      </w:r>
      <w:proofErr w:type="gramEnd"/>
      <w:r w:rsidRPr="00B10A80">
        <w:t xml:space="preserve"> Fee Proposal</w:t>
      </w:r>
      <w:r w:rsidRPr="00B10A80">
        <w:tab/>
      </w:r>
      <w:r w:rsidRPr="00B10A80">
        <w:rPr>
          <w:b/>
        </w:rPr>
        <w:t>[DATE]</w:t>
      </w:r>
    </w:p>
    <w:p w14:paraId="60700338" w14:textId="77777777" w:rsidR="009D7B60" w:rsidRPr="00B10A80" w:rsidRDefault="009D7B60" w:rsidP="009D7B60"/>
    <w:p w14:paraId="443867EA" w14:textId="77777777" w:rsidR="009D7B60" w:rsidRPr="00B10A80" w:rsidRDefault="009D7B60" w:rsidP="009D7B60">
      <w:pPr>
        <w:tabs>
          <w:tab w:val="right" w:pos="9360"/>
        </w:tabs>
      </w:pPr>
      <w:r w:rsidRPr="00B10A80">
        <w:t>Board of Curators Approval</w:t>
      </w:r>
      <w:r w:rsidRPr="00B10A80">
        <w:tab/>
      </w:r>
      <w:r w:rsidRPr="00B10A80">
        <w:rPr>
          <w:b/>
        </w:rPr>
        <w:t>[DATE]</w:t>
      </w:r>
    </w:p>
    <w:p w14:paraId="42F75D6A" w14:textId="77777777" w:rsidR="009D7B60" w:rsidRPr="00B10A80" w:rsidRDefault="009D7B60" w:rsidP="009D7B60">
      <w:pPr>
        <w:pStyle w:val="Heading1"/>
      </w:pPr>
    </w:p>
    <w:p w14:paraId="26C78A72" w14:textId="77777777" w:rsidR="009D7B60" w:rsidRPr="00B10A80" w:rsidRDefault="009D7B60" w:rsidP="009D7B60"/>
    <w:p w14:paraId="5016F036" w14:textId="77777777" w:rsidR="009D7B60" w:rsidRPr="00B10A80" w:rsidRDefault="009D7B60" w:rsidP="009D7B60">
      <w:pPr>
        <w:rPr>
          <w:b/>
        </w:rPr>
      </w:pPr>
      <w:r w:rsidRPr="00B10A80">
        <w:t>[</w:t>
      </w:r>
      <w:r w:rsidRPr="00B10A80">
        <w:rPr>
          <w:b/>
        </w:rPr>
        <w:t>Include additional milestone through construction if necessary]</w:t>
      </w:r>
    </w:p>
    <w:p w14:paraId="1B0A1552" w14:textId="77777777" w:rsidR="009D7B60" w:rsidRPr="00B10A80" w:rsidRDefault="009D7B60" w:rsidP="009D7B60">
      <w:pPr>
        <w:ind w:right="-1260"/>
        <w:rPr>
          <w:b/>
        </w:rPr>
      </w:pPr>
    </w:p>
    <w:p w14:paraId="6CE0AC20" w14:textId="77777777" w:rsidR="009D7B60" w:rsidRPr="00B10A80" w:rsidRDefault="009D7B60" w:rsidP="009D7B60">
      <w:pPr>
        <w:ind w:right="-1260"/>
        <w:rPr>
          <w:b/>
        </w:rPr>
      </w:pPr>
    </w:p>
    <w:p w14:paraId="63330584" w14:textId="77777777" w:rsidR="009D7B60" w:rsidRPr="00B10A80" w:rsidRDefault="009D7B60" w:rsidP="009D7B60"/>
    <w:p w14:paraId="61719BA6" w14:textId="77777777" w:rsidR="009D7B60" w:rsidRPr="00B10A80" w:rsidRDefault="009D7B60" w:rsidP="009D7B60"/>
    <w:p w14:paraId="2071FA4E" w14:textId="77777777" w:rsidR="00643115" w:rsidRPr="000910FA" w:rsidRDefault="00643115" w:rsidP="00397F63">
      <w:pPr>
        <w:rPr>
          <w:rFonts w:asciiTheme="minorHAnsi" w:hAnsiTheme="minorHAnsi" w:cstheme="minorHAnsi"/>
          <w:szCs w:val="22"/>
        </w:rPr>
      </w:pPr>
    </w:p>
    <w:sectPr w:rsidR="00643115" w:rsidRPr="000910FA" w:rsidSect="000910F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54FD7" w14:textId="77777777" w:rsidR="00487213" w:rsidRDefault="00487213" w:rsidP="007B689C">
      <w:r>
        <w:separator/>
      </w:r>
    </w:p>
  </w:endnote>
  <w:endnote w:type="continuationSeparator" w:id="0">
    <w:p w14:paraId="1D48CA1B" w14:textId="77777777" w:rsidR="00487213" w:rsidRDefault="00487213"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A9AD0" w14:textId="77777777" w:rsidR="00824CE6" w:rsidRDefault="00824C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6D26" w14:textId="77777777" w:rsidR="00824CE6" w:rsidRDefault="00824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0DC9" w14:textId="1B7B1DBC" w:rsidR="000910FA" w:rsidRPr="00824CE6" w:rsidRDefault="007411DE" w:rsidP="007411DE">
    <w:pPr>
      <w:pStyle w:val="Footer"/>
      <w:jc w:val="center"/>
      <w:rPr>
        <w:sz w:val="20"/>
        <w:szCs w:val="20"/>
      </w:rPr>
    </w:pPr>
    <w:r w:rsidRPr="00824CE6">
      <w:rPr>
        <w:noProof/>
        <w:sz w:val="20"/>
        <w:szCs w:val="20"/>
      </w:rPr>
      <w:drawing>
        <wp:anchor distT="0" distB="0" distL="114300" distR="114300" simplePos="0" relativeHeight="251658241" behindDoc="1" locked="0" layoutInCell="1" allowOverlap="1" wp14:anchorId="569EBA95" wp14:editId="30AD1EC6">
          <wp:simplePos x="0" y="0"/>
          <wp:positionH relativeFrom="column">
            <wp:posOffset>-914400</wp:posOffset>
          </wp:positionH>
          <wp:positionV relativeFrom="paragraph">
            <wp:posOffset>-501015</wp:posOffset>
          </wp:positionV>
          <wp:extent cx="7772400" cy="926709"/>
          <wp:effectExtent l="0" t="0" r="0" b="635"/>
          <wp:wrapNone/>
          <wp:docPr id="412285800" name="Picture 3" descr="Footer - University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3" descr="Footer - University address"/>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sidR="00824CE6" w:rsidRPr="00824CE6">
      <w:rPr>
        <w:sz w:val="20"/>
        <w:szCs w:val="20"/>
      </w:rPr>
      <w:t>RFQ</w:t>
    </w:r>
  </w:p>
  <w:p w14:paraId="29075960" w14:textId="4F2EE359" w:rsidR="00824CE6" w:rsidRPr="00824CE6" w:rsidRDefault="00824CE6" w:rsidP="007411DE">
    <w:pPr>
      <w:pStyle w:val="Footer"/>
      <w:jc w:val="center"/>
      <w:rPr>
        <w:sz w:val="20"/>
        <w:szCs w:val="20"/>
      </w:rPr>
    </w:pPr>
    <w:r w:rsidRPr="00824CE6">
      <w:rPr>
        <w:sz w:val="20"/>
        <w:szCs w:val="20"/>
      </w:rPr>
      <w:t>6/2025</w:t>
    </w:r>
  </w:p>
  <w:p w14:paraId="3E4E8DE5"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54819" w14:textId="77777777" w:rsidR="00487213" w:rsidRDefault="00487213" w:rsidP="007B689C">
      <w:r>
        <w:separator/>
      </w:r>
    </w:p>
  </w:footnote>
  <w:footnote w:type="continuationSeparator" w:id="0">
    <w:p w14:paraId="3B564B7D" w14:textId="77777777" w:rsidR="00487213" w:rsidRDefault="00487213"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613AE" w14:textId="77777777" w:rsidR="00824CE6" w:rsidRDefault="00824C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69E46" w14:textId="77777777" w:rsidR="00D67625" w:rsidRDefault="00D67625" w:rsidP="00CF395F">
    <w:pPr>
      <w:pStyle w:val="Header"/>
      <w:tabs>
        <w:tab w:val="clear"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9590"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41E83392" wp14:editId="3237B340">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332581"/>
    <w:multiLevelType w:val="hybridMultilevel"/>
    <w:tmpl w:val="1C2E7C1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 w:numId="13" w16cid:durableId="15097834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B60"/>
    <w:rsid w:val="000016FC"/>
    <w:rsid w:val="000017BF"/>
    <w:rsid w:val="00011E51"/>
    <w:rsid w:val="00034526"/>
    <w:rsid w:val="00046166"/>
    <w:rsid w:val="00080319"/>
    <w:rsid w:val="000879AC"/>
    <w:rsid w:val="000903EF"/>
    <w:rsid w:val="000910FA"/>
    <w:rsid w:val="00093A2D"/>
    <w:rsid w:val="00093BA9"/>
    <w:rsid w:val="00095444"/>
    <w:rsid w:val="000A4AD5"/>
    <w:rsid w:val="000B202F"/>
    <w:rsid w:val="000B3816"/>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42ECB"/>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29B7"/>
    <w:rsid w:val="0033563A"/>
    <w:rsid w:val="00341FCD"/>
    <w:rsid w:val="0034344A"/>
    <w:rsid w:val="00360A0C"/>
    <w:rsid w:val="003741CE"/>
    <w:rsid w:val="003741E6"/>
    <w:rsid w:val="003751C1"/>
    <w:rsid w:val="003753A2"/>
    <w:rsid w:val="003763F6"/>
    <w:rsid w:val="00391009"/>
    <w:rsid w:val="00397F63"/>
    <w:rsid w:val="003C38C5"/>
    <w:rsid w:val="003C475A"/>
    <w:rsid w:val="003C7B92"/>
    <w:rsid w:val="003D2B0A"/>
    <w:rsid w:val="003E0260"/>
    <w:rsid w:val="003E5F2B"/>
    <w:rsid w:val="003F3ACE"/>
    <w:rsid w:val="003F627D"/>
    <w:rsid w:val="003F7A43"/>
    <w:rsid w:val="00401844"/>
    <w:rsid w:val="004067D9"/>
    <w:rsid w:val="00406F33"/>
    <w:rsid w:val="00425A13"/>
    <w:rsid w:val="00432257"/>
    <w:rsid w:val="00432295"/>
    <w:rsid w:val="00435098"/>
    <w:rsid w:val="00446A7F"/>
    <w:rsid w:val="0046208A"/>
    <w:rsid w:val="00467526"/>
    <w:rsid w:val="00487213"/>
    <w:rsid w:val="00493766"/>
    <w:rsid w:val="00494DE0"/>
    <w:rsid w:val="004A65DE"/>
    <w:rsid w:val="004A6FCC"/>
    <w:rsid w:val="004B16E2"/>
    <w:rsid w:val="004D04B2"/>
    <w:rsid w:val="004D48E0"/>
    <w:rsid w:val="004E0F75"/>
    <w:rsid w:val="0054115E"/>
    <w:rsid w:val="0054262A"/>
    <w:rsid w:val="00566B0E"/>
    <w:rsid w:val="0057090D"/>
    <w:rsid w:val="00572202"/>
    <w:rsid w:val="00573A16"/>
    <w:rsid w:val="005820B5"/>
    <w:rsid w:val="00585C29"/>
    <w:rsid w:val="005B5FDB"/>
    <w:rsid w:val="005C41F8"/>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5752A"/>
    <w:rsid w:val="00663752"/>
    <w:rsid w:val="00667052"/>
    <w:rsid w:val="00672A72"/>
    <w:rsid w:val="00673CF0"/>
    <w:rsid w:val="0068468B"/>
    <w:rsid w:val="00686296"/>
    <w:rsid w:val="00693EA7"/>
    <w:rsid w:val="00694C51"/>
    <w:rsid w:val="006A604E"/>
    <w:rsid w:val="006B1CCB"/>
    <w:rsid w:val="006C3BFC"/>
    <w:rsid w:val="006D1150"/>
    <w:rsid w:val="006D7BD0"/>
    <w:rsid w:val="006E2F56"/>
    <w:rsid w:val="006E5075"/>
    <w:rsid w:val="006E5C82"/>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86F79"/>
    <w:rsid w:val="007934E5"/>
    <w:rsid w:val="00796265"/>
    <w:rsid w:val="007B2DD0"/>
    <w:rsid w:val="007B689C"/>
    <w:rsid w:val="007D3305"/>
    <w:rsid w:val="00812AA9"/>
    <w:rsid w:val="00824CE6"/>
    <w:rsid w:val="008305AE"/>
    <w:rsid w:val="008317E2"/>
    <w:rsid w:val="00834BAA"/>
    <w:rsid w:val="00845E7C"/>
    <w:rsid w:val="00850F11"/>
    <w:rsid w:val="00854843"/>
    <w:rsid w:val="00876D75"/>
    <w:rsid w:val="008808B1"/>
    <w:rsid w:val="00881B3A"/>
    <w:rsid w:val="00884E51"/>
    <w:rsid w:val="008938F5"/>
    <w:rsid w:val="008A03A7"/>
    <w:rsid w:val="008A09D9"/>
    <w:rsid w:val="008A7EFD"/>
    <w:rsid w:val="008B174B"/>
    <w:rsid w:val="008B400A"/>
    <w:rsid w:val="008B4043"/>
    <w:rsid w:val="008B4655"/>
    <w:rsid w:val="008B4B2E"/>
    <w:rsid w:val="008B59FB"/>
    <w:rsid w:val="008B6D0B"/>
    <w:rsid w:val="008C461B"/>
    <w:rsid w:val="008C5BAD"/>
    <w:rsid w:val="008E1B9E"/>
    <w:rsid w:val="0090718E"/>
    <w:rsid w:val="00907615"/>
    <w:rsid w:val="009105D5"/>
    <w:rsid w:val="009141C1"/>
    <w:rsid w:val="00917ADF"/>
    <w:rsid w:val="0092150A"/>
    <w:rsid w:val="00922E5F"/>
    <w:rsid w:val="00923DDF"/>
    <w:rsid w:val="00927BBA"/>
    <w:rsid w:val="00927EAF"/>
    <w:rsid w:val="00944590"/>
    <w:rsid w:val="00944710"/>
    <w:rsid w:val="0095549E"/>
    <w:rsid w:val="00956C56"/>
    <w:rsid w:val="0096214A"/>
    <w:rsid w:val="0097196A"/>
    <w:rsid w:val="00972705"/>
    <w:rsid w:val="00972746"/>
    <w:rsid w:val="00974C1C"/>
    <w:rsid w:val="0099433C"/>
    <w:rsid w:val="009A16CF"/>
    <w:rsid w:val="009A33F3"/>
    <w:rsid w:val="009B67F5"/>
    <w:rsid w:val="009C6554"/>
    <w:rsid w:val="009D7B60"/>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9BD"/>
    <w:rsid w:val="00A70A1D"/>
    <w:rsid w:val="00A75118"/>
    <w:rsid w:val="00A85AEA"/>
    <w:rsid w:val="00A86B5E"/>
    <w:rsid w:val="00AB7598"/>
    <w:rsid w:val="00AC07D3"/>
    <w:rsid w:val="00AC3C4B"/>
    <w:rsid w:val="00AD72FD"/>
    <w:rsid w:val="00AE0B4F"/>
    <w:rsid w:val="00AE6404"/>
    <w:rsid w:val="00AF1152"/>
    <w:rsid w:val="00AF25C5"/>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4FA0"/>
    <w:rsid w:val="00C05F12"/>
    <w:rsid w:val="00C14CCD"/>
    <w:rsid w:val="00C15A76"/>
    <w:rsid w:val="00C237C8"/>
    <w:rsid w:val="00C247A3"/>
    <w:rsid w:val="00C36D16"/>
    <w:rsid w:val="00C44205"/>
    <w:rsid w:val="00C57524"/>
    <w:rsid w:val="00C60B76"/>
    <w:rsid w:val="00C628F2"/>
    <w:rsid w:val="00C839A1"/>
    <w:rsid w:val="00CB2D4D"/>
    <w:rsid w:val="00CB3396"/>
    <w:rsid w:val="00CB78E0"/>
    <w:rsid w:val="00CC3B5B"/>
    <w:rsid w:val="00CC5F86"/>
    <w:rsid w:val="00CD5D49"/>
    <w:rsid w:val="00CF0162"/>
    <w:rsid w:val="00CF25FA"/>
    <w:rsid w:val="00CF2EA8"/>
    <w:rsid w:val="00CF395F"/>
    <w:rsid w:val="00CF4A2D"/>
    <w:rsid w:val="00CF6556"/>
    <w:rsid w:val="00D07060"/>
    <w:rsid w:val="00D11150"/>
    <w:rsid w:val="00D24DFB"/>
    <w:rsid w:val="00D25DE8"/>
    <w:rsid w:val="00D26C0E"/>
    <w:rsid w:val="00D308B9"/>
    <w:rsid w:val="00D30E6A"/>
    <w:rsid w:val="00D33BDE"/>
    <w:rsid w:val="00D42A30"/>
    <w:rsid w:val="00D42F9A"/>
    <w:rsid w:val="00D431CB"/>
    <w:rsid w:val="00D517BB"/>
    <w:rsid w:val="00D5221E"/>
    <w:rsid w:val="00D55512"/>
    <w:rsid w:val="00D62CD4"/>
    <w:rsid w:val="00D67625"/>
    <w:rsid w:val="00D76DBC"/>
    <w:rsid w:val="00D77580"/>
    <w:rsid w:val="00DA3949"/>
    <w:rsid w:val="00DA3D05"/>
    <w:rsid w:val="00DB2605"/>
    <w:rsid w:val="00DD24B7"/>
    <w:rsid w:val="00DD61C5"/>
    <w:rsid w:val="00DE2752"/>
    <w:rsid w:val="00DF6267"/>
    <w:rsid w:val="00E04286"/>
    <w:rsid w:val="00E0572D"/>
    <w:rsid w:val="00E0583A"/>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4D51"/>
    <w:rsid w:val="00F75CD9"/>
    <w:rsid w:val="00F760E6"/>
    <w:rsid w:val="00F77345"/>
    <w:rsid w:val="00F805DB"/>
    <w:rsid w:val="00F87334"/>
    <w:rsid w:val="00F97BC6"/>
    <w:rsid w:val="00FA01EB"/>
    <w:rsid w:val="00FA2A19"/>
    <w:rsid w:val="00FA3CF3"/>
    <w:rsid w:val="00FA5B52"/>
    <w:rsid w:val="00FA5C40"/>
    <w:rsid w:val="00FC7841"/>
    <w:rsid w:val="00FF44B1"/>
    <w:rsid w:val="0C3F488B"/>
    <w:rsid w:val="2B7C8F06"/>
    <w:rsid w:val="39869A26"/>
    <w:rsid w:val="7794F6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EE760D3"/>
  <w15:docId w15:val="{F05F986D-9528-43C3-8E63-347CC7328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B60"/>
    <w:rPr>
      <w:sz w:val="24"/>
      <w:szCs w:val="24"/>
    </w:rPr>
  </w:style>
  <w:style w:type="paragraph" w:styleId="Heading1">
    <w:name w:val="heading 1"/>
    <w:basedOn w:val="Normal"/>
    <w:next w:val="Normal"/>
    <w:link w:val="Heading1Char"/>
    <w:qFormat/>
    <w:rsid w:val="000879AC"/>
    <w:pPr>
      <w:keepNext/>
      <w:keepLines/>
      <w:spacing w:before="240"/>
      <w:outlineLvl w:val="0"/>
    </w:pPr>
    <w:rPr>
      <w:rFonts w:eastAsiaTheme="majorEastAsia"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Revision">
    <w:name w:val="Revision"/>
    <w:hidden/>
    <w:uiPriority w:val="99"/>
    <w:semiHidden/>
    <w:rsid w:val="005426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umsystem.edu/ums/fa/facilities/guidelin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20Maintenance\Letterhead\UMSystem-Letterhead-FacilitiesPlanningDevelopment%20-%20letterhead%20on%20page%201%20and%20then%20blank%20pages%20after.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D6FDF3E57E754BBAF1EDDAC37D7339" ma:contentTypeVersion="25" ma:contentTypeDescription="Create a new document." ma:contentTypeScope="" ma:versionID="e37bbb62ccd7c9cb46fbd2548a00af4a">
  <xsd:schema xmlns:xsd="http://www.w3.org/2001/XMLSchema" xmlns:xs="http://www.w3.org/2001/XMLSchema" xmlns:p="http://schemas.microsoft.com/office/2006/metadata/properties" xmlns:ns2="c55f11f7-c3cc-4f5e-8bed-6b538c8093da" targetNamespace="http://schemas.microsoft.com/office/2006/metadata/properties" ma:root="true" ma:fieldsID="fb7c71043cdb378f18d45e7299d90d86" ns2:_="">
    <xsd:import namespace="c55f11f7-c3cc-4f5e-8bed-6b538c8093da"/>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Comme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11f7-c3cc-4f5e-8bed-6b538c8093d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Comments" ma:index="30" nillable="true" ma:displayName="Comments" ma:description="What changed?" ma:format="Dropdown" ma:internalName="Comments">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lderType xmlns="c55f11f7-c3cc-4f5e-8bed-6b538c8093da" xsi:nil="true"/>
    <Owner xmlns="c55f11f7-c3cc-4f5e-8bed-6b538c8093da">
      <UserInfo>
        <DisplayName/>
        <AccountId xsi:nil="true"/>
        <AccountType/>
      </UserInfo>
    </Owner>
    <Comments xmlns="c55f11f7-c3cc-4f5e-8bed-6b538c8093da" xsi:nil="true"/>
    <LMS_Mappings xmlns="c55f11f7-c3cc-4f5e-8bed-6b538c8093da" xsi:nil="true"/>
    <Invited_Leaders xmlns="c55f11f7-c3cc-4f5e-8bed-6b538c8093da" xsi:nil="true"/>
    <IsNotebookLocked xmlns="c55f11f7-c3cc-4f5e-8bed-6b538c8093da" xsi:nil="true"/>
    <NotebookType xmlns="c55f11f7-c3cc-4f5e-8bed-6b538c8093da" xsi:nil="true"/>
    <CultureName xmlns="c55f11f7-c3cc-4f5e-8bed-6b538c8093da" xsi:nil="true"/>
    <Distribution_Groups xmlns="c55f11f7-c3cc-4f5e-8bed-6b538c8093da" xsi:nil="true"/>
    <Members xmlns="c55f11f7-c3cc-4f5e-8bed-6b538c8093da">
      <UserInfo>
        <DisplayName/>
        <AccountId xsi:nil="true"/>
        <AccountType/>
      </UserInfo>
    </Members>
    <DefaultSectionNames xmlns="c55f11f7-c3cc-4f5e-8bed-6b538c8093da" xsi:nil="true"/>
    <Is_Collaboration_Space_Locked xmlns="c55f11f7-c3cc-4f5e-8bed-6b538c8093da" xsi:nil="true"/>
    <Templates xmlns="c55f11f7-c3cc-4f5e-8bed-6b538c8093da" xsi:nil="true"/>
    <Member_Groups xmlns="c55f11f7-c3cc-4f5e-8bed-6b538c8093da">
      <UserInfo>
        <DisplayName/>
        <AccountId xsi:nil="true"/>
        <AccountType/>
      </UserInfo>
    </Member_Groups>
    <Self_Registration_Enabled xmlns="c55f11f7-c3cc-4f5e-8bed-6b538c8093da" xsi:nil="true"/>
    <AppVersion xmlns="c55f11f7-c3cc-4f5e-8bed-6b538c8093da" xsi:nil="true"/>
    <TeamsChannelId xmlns="c55f11f7-c3cc-4f5e-8bed-6b538c8093da" xsi:nil="true"/>
    <Has_Leaders_Only_SectionGroup xmlns="c55f11f7-c3cc-4f5e-8bed-6b538c8093da" xsi:nil="true"/>
    <Leaders xmlns="c55f11f7-c3cc-4f5e-8bed-6b538c8093da">
      <UserInfo>
        <DisplayName/>
        <AccountId xsi:nil="true"/>
        <AccountType/>
      </UserInfo>
    </Leaders>
    <Math_Settings xmlns="c55f11f7-c3cc-4f5e-8bed-6b538c8093da" xsi:nil="true"/>
    <Invited_Members xmlns="c55f11f7-c3cc-4f5e-8bed-6b538c8093da" xsi:nil="true"/>
  </documentManagement>
</p:properties>
</file>

<file path=customXml/itemProps1.xml><?xml version="1.0" encoding="utf-8"?>
<ds:datastoreItem xmlns:ds="http://schemas.openxmlformats.org/officeDocument/2006/customXml" ds:itemID="{2FB42239-874C-4E5C-AC5D-86D1027CB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f11f7-c3cc-4f5e-8bed-6b538c809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3.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 ds:uri="c55f11f7-c3cc-4f5e-8bed-6b538c8093da"/>
  </ds:schemaRefs>
</ds:datastoreItem>
</file>

<file path=docProps/app.xml><?xml version="1.0" encoding="utf-8"?>
<Properties xmlns="http://schemas.openxmlformats.org/officeDocument/2006/extended-properties" xmlns:vt="http://schemas.openxmlformats.org/officeDocument/2006/docPropsVTypes">
  <Template>UMSystem-Letterhead-FacilitiesPlanningDevelopment - letterhead on page 1 and then blank pages after.dotx</Template>
  <TotalTime>1</TotalTime>
  <Pages>6</Pages>
  <Words>955</Words>
  <Characters>5480</Characters>
  <Application>Microsoft Office Word</Application>
  <DocSecurity>4</DocSecurity>
  <Lines>180</Lines>
  <Paragraphs>78</Paragraphs>
  <ScaleCrop>false</ScaleCrop>
  <Manager>Human Resources</Manager>
  <Company>University of Missouri System</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cp:lastModifiedBy>
  <cp:revision>5</cp:revision>
  <cp:lastPrinted>2016-06-03T22:40:00Z</cp:lastPrinted>
  <dcterms:created xsi:type="dcterms:W3CDTF">2026-03-16T17:50:00Z</dcterms:created>
  <dcterms:modified xsi:type="dcterms:W3CDTF">2026-04-17T19:00:00Z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0x01010024D6FDF3E57E754BBAF1EDDAC37D7339</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docLang">
    <vt:lpwstr>en</vt:lpwstr>
  </property>
</Properties>
</file>