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429C0" w14:textId="77777777" w:rsidR="003C3885" w:rsidRPr="0024135E" w:rsidRDefault="003C3885" w:rsidP="003C3885">
      <w:pPr>
        <w:jc w:val="center"/>
        <w:rPr>
          <w:rStyle w:val="Strong"/>
          <w:rFonts w:ascii="Times New Roman" w:hAnsi="Times New Roman" w:cs="Times New Roman"/>
          <w:sz w:val="28"/>
          <w:szCs w:val="28"/>
        </w:rPr>
      </w:pPr>
      <w:r w:rsidRPr="0024135E">
        <w:rPr>
          <w:rStyle w:val="Strong"/>
          <w:rFonts w:ascii="Times New Roman" w:hAnsi="Times New Roman" w:cs="Times New Roman"/>
          <w:sz w:val="28"/>
          <w:szCs w:val="28"/>
        </w:rPr>
        <w:t>NOTICE TO PROCEED</w:t>
      </w:r>
    </w:p>
    <w:p w14:paraId="69627779" w14:textId="14553E44" w:rsidR="003C3885" w:rsidRPr="0024135E" w:rsidRDefault="003C3885" w:rsidP="003C3885">
      <w:pPr>
        <w:rPr>
          <w:rStyle w:val="Strong"/>
          <w:rFonts w:ascii="Times New Roman" w:hAnsi="Times New Roman" w:cs="Times New Roman"/>
          <w:b w:val="0"/>
          <w:bCs w:val="0"/>
        </w:rPr>
      </w:pPr>
      <w:r w:rsidRPr="0024135E">
        <w:rPr>
          <w:rStyle w:val="Strong"/>
          <w:rFonts w:ascii="Times New Roman" w:hAnsi="Times New Roman" w:cs="Times New Roman"/>
          <w:b w:val="0"/>
          <w:bCs w:val="0"/>
        </w:rPr>
        <w:fldChar w:fldCharType="begin"/>
      </w:r>
      <w:r w:rsidRPr="0024135E">
        <w:rPr>
          <w:rStyle w:val="Strong"/>
          <w:rFonts w:ascii="Times New Roman" w:hAnsi="Times New Roman" w:cs="Times New Roman"/>
          <w:b w:val="0"/>
          <w:bCs w:val="0"/>
        </w:rPr>
        <w:instrText xml:space="preserve"> DATE \@ "MMMM d, yyyy" </w:instrText>
      </w:r>
      <w:r w:rsidRPr="0024135E">
        <w:rPr>
          <w:rStyle w:val="Strong"/>
          <w:rFonts w:ascii="Times New Roman" w:hAnsi="Times New Roman" w:cs="Times New Roman"/>
          <w:b w:val="0"/>
          <w:bCs w:val="0"/>
        </w:rPr>
        <w:fldChar w:fldCharType="separate"/>
      </w:r>
      <w:r w:rsidR="0024135E" w:rsidRPr="0024135E">
        <w:rPr>
          <w:rStyle w:val="Strong"/>
          <w:rFonts w:ascii="Times New Roman" w:hAnsi="Times New Roman" w:cs="Times New Roman"/>
          <w:b w:val="0"/>
          <w:bCs w:val="0"/>
          <w:noProof/>
        </w:rPr>
        <w:t>March 15, 2024</w:t>
      </w:r>
      <w:r w:rsidRPr="0024135E">
        <w:rPr>
          <w:rStyle w:val="Strong"/>
          <w:rFonts w:ascii="Times New Roman" w:hAnsi="Times New Roman" w:cs="Times New Roman"/>
          <w:b w:val="0"/>
          <w:bCs w:val="0"/>
        </w:rPr>
        <w:fldChar w:fldCharType="end"/>
      </w:r>
    </w:p>
    <w:p w14:paraId="018E5D2A" w14:textId="77777777" w:rsidR="003C3885" w:rsidRPr="0024135E" w:rsidRDefault="003C3885" w:rsidP="003C3885">
      <w:pPr>
        <w:spacing w:after="0"/>
        <w:rPr>
          <w:rStyle w:val="Strong"/>
          <w:rFonts w:ascii="Times New Roman" w:hAnsi="Times New Roman" w:cs="Times New Roman"/>
          <w:b w:val="0"/>
          <w:bCs w:val="0"/>
        </w:rPr>
      </w:pPr>
      <w:r w:rsidRPr="0024135E">
        <w:rPr>
          <w:rStyle w:val="Strong"/>
          <w:rFonts w:ascii="Times New Roman" w:hAnsi="Times New Roman" w:cs="Times New Roman"/>
          <w:b w:val="0"/>
          <w:bCs w:val="0"/>
        </w:rPr>
        <w:t>[NAME, Title]</w:t>
      </w:r>
    </w:p>
    <w:p w14:paraId="4D98BF91" w14:textId="77777777" w:rsidR="003C3885" w:rsidRPr="0024135E" w:rsidRDefault="003C3885" w:rsidP="003C3885">
      <w:pPr>
        <w:spacing w:after="0"/>
        <w:rPr>
          <w:rStyle w:val="Strong"/>
          <w:rFonts w:ascii="Times New Roman" w:hAnsi="Times New Roman" w:cs="Times New Roman"/>
          <w:b w:val="0"/>
          <w:bCs w:val="0"/>
        </w:rPr>
      </w:pPr>
      <w:r w:rsidRPr="0024135E">
        <w:rPr>
          <w:rStyle w:val="Strong"/>
          <w:rFonts w:ascii="Times New Roman" w:hAnsi="Times New Roman" w:cs="Times New Roman"/>
          <w:b w:val="0"/>
          <w:bCs w:val="0"/>
        </w:rPr>
        <w:t>[COMPANY]</w:t>
      </w:r>
    </w:p>
    <w:p w14:paraId="77F9F710" w14:textId="77777777" w:rsidR="003C3885" w:rsidRPr="0024135E" w:rsidRDefault="003C3885" w:rsidP="003C3885">
      <w:pPr>
        <w:spacing w:after="0"/>
        <w:rPr>
          <w:rStyle w:val="Strong"/>
          <w:rFonts w:ascii="Times New Roman" w:hAnsi="Times New Roman" w:cs="Times New Roman"/>
          <w:b w:val="0"/>
          <w:bCs w:val="0"/>
        </w:rPr>
      </w:pPr>
      <w:r w:rsidRPr="0024135E">
        <w:rPr>
          <w:rStyle w:val="Strong"/>
          <w:rFonts w:ascii="Times New Roman" w:hAnsi="Times New Roman" w:cs="Times New Roman"/>
          <w:b w:val="0"/>
          <w:bCs w:val="0"/>
        </w:rPr>
        <w:t>[ADDRESS]</w:t>
      </w:r>
    </w:p>
    <w:p w14:paraId="4B8820DD" w14:textId="77777777" w:rsidR="003C3885" w:rsidRPr="0024135E" w:rsidRDefault="003C3885" w:rsidP="003C3885">
      <w:pPr>
        <w:spacing w:after="0"/>
        <w:rPr>
          <w:rStyle w:val="Strong"/>
          <w:rFonts w:ascii="Times New Roman" w:hAnsi="Times New Roman" w:cs="Times New Roman"/>
          <w:b w:val="0"/>
          <w:bCs w:val="0"/>
        </w:rPr>
      </w:pPr>
      <w:r w:rsidRPr="0024135E">
        <w:rPr>
          <w:rStyle w:val="Strong"/>
          <w:rFonts w:ascii="Times New Roman" w:hAnsi="Times New Roman" w:cs="Times New Roman"/>
          <w:b w:val="0"/>
          <w:bCs w:val="0"/>
        </w:rPr>
        <w:t>[City, MO Zip Code]</w:t>
      </w:r>
    </w:p>
    <w:p w14:paraId="4061A875" w14:textId="77777777" w:rsidR="003C3885" w:rsidRPr="0024135E" w:rsidRDefault="003C3885" w:rsidP="003C3885">
      <w:pPr>
        <w:spacing w:after="0"/>
        <w:rPr>
          <w:rStyle w:val="Strong"/>
          <w:rFonts w:ascii="Times New Roman" w:hAnsi="Times New Roman" w:cs="Times New Roman"/>
          <w:b w:val="0"/>
          <w:bCs w:val="0"/>
        </w:rPr>
      </w:pPr>
    </w:p>
    <w:p w14:paraId="7D88791A" w14:textId="77777777" w:rsidR="003C3885" w:rsidRPr="0024135E" w:rsidRDefault="003C3885" w:rsidP="003C3885">
      <w:pPr>
        <w:spacing w:after="0"/>
        <w:ind w:left="720"/>
        <w:rPr>
          <w:rStyle w:val="Strong"/>
          <w:rFonts w:ascii="Times New Roman" w:hAnsi="Times New Roman" w:cs="Times New Roman"/>
          <w:b w:val="0"/>
          <w:bCs w:val="0"/>
        </w:rPr>
      </w:pPr>
      <w:r w:rsidRPr="0024135E">
        <w:rPr>
          <w:rStyle w:val="Strong"/>
          <w:rFonts w:ascii="Times New Roman" w:hAnsi="Times New Roman" w:cs="Times New Roman"/>
          <w:b w:val="0"/>
          <w:bCs w:val="0"/>
        </w:rPr>
        <w:t>RE:</w:t>
      </w:r>
      <w:r w:rsidRPr="0024135E">
        <w:rPr>
          <w:rStyle w:val="Strong"/>
          <w:rFonts w:ascii="Times New Roman" w:hAnsi="Times New Roman" w:cs="Times New Roman"/>
          <w:b w:val="0"/>
          <w:bCs w:val="0"/>
        </w:rPr>
        <w:tab/>
        <w:t>Early Release Order [#]</w:t>
      </w:r>
    </w:p>
    <w:p w14:paraId="779ACA29" w14:textId="77777777" w:rsidR="003C3885" w:rsidRPr="0024135E" w:rsidRDefault="003C3885" w:rsidP="003C3885">
      <w:pPr>
        <w:spacing w:after="0"/>
        <w:ind w:left="720" w:firstLine="720"/>
        <w:rPr>
          <w:rStyle w:val="Strong"/>
          <w:rFonts w:ascii="Times New Roman" w:hAnsi="Times New Roman" w:cs="Times New Roman"/>
          <w:b w:val="0"/>
          <w:bCs w:val="0"/>
        </w:rPr>
      </w:pPr>
      <w:r w:rsidRPr="0024135E">
        <w:rPr>
          <w:rStyle w:val="Strong"/>
          <w:rFonts w:ascii="Times New Roman" w:hAnsi="Times New Roman" w:cs="Times New Roman"/>
          <w:b w:val="0"/>
          <w:bCs w:val="0"/>
        </w:rPr>
        <w:t>[Project #, Project Name]</w:t>
      </w:r>
    </w:p>
    <w:p w14:paraId="084A8082" w14:textId="77777777" w:rsidR="003C3885" w:rsidRPr="0024135E" w:rsidRDefault="003C3885" w:rsidP="003C3885">
      <w:pPr>
        <w:spacing w:after="0"/>
        <w:ind w:left="720"/>
        <w:rPr>
          <w:rStyle w:val="Strong"/>
          <w:rFonts w:ascii="Times New Roman" w:hAnsi="Times New Roman" w:cs="Times New Roman"/>
          <w:b w:val="0"/>
          <w:bCs w:val="0"/>
        </w:rPr>
      </w:pPr>
      <w:r w:rsidRPr="0024135E">
        <w:rPr>
          <w:rStyle w:val="Strong"/>
          <w:rFonts w:ascii="Times New Roman" w:hAnsi="Times New Roman" w:cs="Times New Roman"/>
          <w:b w:val="0"/>
          <w:bCs w:val="0"/>
        </w:rPr>
        <w:tab/>
        <w:t>[University of Missouri – Campus]</w:t>
      </w:r>
    </w:p>
    <w:p w14:paraId="2D30A736" w14:textId="77777777" w:rsidR="003C3885" w:rsidRPr="0024135E" w:rsidRDefault="003C3885" w:rsidP="003C3885">
      <w:pPr>
        <w:spacing w:after="0"/>
        <w:ind w:left="720"/>
        <w:rPr>
          <w:rStyle w:val="Strong"/>
          <w:rFonts w:ascii="Times New Roman" w:hAnsi="Times New Roman" w:cs="Times New Roman"/>
          <w:b w:val="0"/>
          <w:bCs w:val="0"/>
        </w:rPr>
      </w:pPr>
    </w:p>
    <w:p w14:paraId="3E8B8DFF" w14:textId="77777777" w:rsidR="003C3885" w:rsidRPr="0024135E" w:rsidRDefault="003C3885" w:rsidP="003C3885">
      <w:pPr>
        <w:spacing w:after="0"/>
        <w:rPr>
          <w:rStyle w:val="Strong"/>
          <w:rFonts w:ascii="Times New Roman" w:hAnsi="Times New Roman" w:cs="Times New Roman"/>
          <w:b w:val="0"/>
          <w:bCs w:val="0"/>
        </w:rPr>
      </w:pPr>
      <w:r w:rsidRPr="0024135E">
        <w:rPr>
          <w:rStyle w:val="Strong"/>
          <w:rFonts w:ascii="Times New Roman" w:hAnsi="Times New Roman" w:cs="Times New Roman"/>
          <w:b w:val="0"/>
          <w:bCs w:val="0"/>
        </w:rPr>
        <w:t>Dear [NAME]:</w:t>
      </w:r>
    </w:p>
    <w:p w14:paraId="0AD33F24" w14:textId="77777777" w:rsidR="003C3885" w:rsidRPr="0024135E" w:rsidRDefault="003C3885" w:rsidP="003C3885">
      <w:pPr>
        <w:spacing w:after="0"/>
        <w:rPr>
          <w:rStyle w:val="Strong"/>
          <w:rFonts w:ascii="Times New Roman" w:hAnsi="Times New Roman" w:cs="Times New Roman"/>
          <w:b w:val="0"/>
          <w:bCs w:val="0"/>
        </w:rPr>
      </w:pPr>
    </w:p>
    <w:p w14:paraId="6529F0D6" w14:textId="77777777" w:rsidR="003C3885" w:rsidRPr="0024135E" w:rsidRDefault="003C3885" w:rsidP="003C3885">
      <w:pPr>
        <w:spacing w:after="0"/>
        <w:rPr>
          <w:rStyle w:val="Strong"/>
          <w:rFonts w:ascii="Times New Roman" w:hAnsi="Times New Roman" w:cs="Times New Roman"/>
          <w:b w:val="0"/>
          <w:bCs w:val="0"/>
          <w:color w:val="000000" w:themeColor="accent2"/>
        </w:rPr>
      </w:pPr>
      <w:r w:rsidRPr="0024135E">
        <w:rPr>
          <w:rStyle w:val="Strong"/>
          <w:rFonts w:ascii="Times New Roman" w:hAnsi="Times New Roman" w:cs="Times New Roman"/>
          <w:b w:val="0"/>
          <w:bCs w:val="0"/>
        </w:rPr>
        <w:t xml:space="preserve">Pursuant to Article 9, of the General Conditions of the specifications and drawings as noted in </w:t>
      </w:r>
      <w:r w:rsidRPr="0024135E">
        <w:rPr>
          <w:rStyle w:val="Strong"/>
          <w:rFonts w:ascii="Times New Roman" w:hAnsi="Times New Roman" w:cs="Times New Roman"/>
          <w:b w:val="0"/>
          <w:bCs w:val="0"/>
          <w:color w:val="000000" w:themeColor="accent2" w:themeShade="BF"/>
        </w:rPr>
        <w:t>ERO #1 Exhibit 1</w:t>
      </w:r>
      <w:r w:rsidRPr="0024135E">
        <w:rPr>
          <w:rStyle w:val="Strong"/>
          <w:rFonts w:ascii="Times New Roman" w:hAnsi="Times New Roman" w:cs="Times New Roman"/>
          <w:b w:val="0"/>
          <w:bCs w:val="0"/>
        </w:rPr>
        <w:t>, for the above project, you are hereby notified to proceed and commence work under the above contract on the day on which this notice is delivered to you.</w:t>
      </w:r>
      <w:r w:rsidRPr="0024135E">
        <w:rPr>
          <w:rStyle w:val="Strong"/>
          <w:rFonts w:ascii="Times New Roman" w:hAnsi="Times New Roman" w:cs="Times New Roman"/>
          <w:b w:val="0"/>
          <w:bCs w:val="0"/>
          <w:color w:val="000000" w:themeColor="accent2"/>
        </w:rPr>
        <w:t xml:space="preserve"> In accordance with Article 2.8.14 of the Provisions of the Agreement, </w:t>
      </w:r>
      <w:proofErr w:type="gramStart"/>
      <w:r w:rsidRPr="0024135E">
        <w:rPr>
          <w:rStyle w:val="Strong"/>
          <w:rFonts w:ascii="Times New Roman" w:hAnsi="Times New Roman" w:cs="Times New Roman"/>
          <w:b w:val="0"/>
          <w:bCs w:val="0"/>
          <w:color w:val="000000" w:themeColor="accent2"/>
        </w:rPr>
        <w:t>all of</w:t>
      </w:r>
      <w:proofErr w:type="gramEnd"/>
      <w:r w:rsidRPr="0024135E">
        <w:rPr>
          <w:rStyle w:val="Strong"/>
          <w:rFonts w:ascii="Times New Roman" w:hAnsi="Times New Roman" w:cs="Times New Roman"/>
          <w:b w:val="0"/>
          <w:bCs w:val="0"/>
          <w:color w:val="000000" w:themeColor="accent2"/>
        </w:rPr>
        <w:t xml:space="preserve"> the instruments listed in Article 9.1.7 of the General Conditions must be received and approved by the Owner’s Representative prior to any payments for that scope of work. In addition, Article 2.9.11 of the Provisions of the Agreement Supplier Diversity Participation and/or Application for Waiver documents must be received and approved by the Contracting Officer prior to any payments for that scope of work. </w:t>
      </w:r>
    </w:p>
    <w:p w14:paraId="15093AC1" w14:textId="77777777" w:rsidR="003C3885" w:rsidRPr="0024135E" w:rsidRDefault="003C3885" w:rsidP="003C3885">
      <w:pPr>
        <w:spacing w:after="0"/>
        <w:rPr>
          <w:rStyle w:val="Strong"/>
          <w:rFonts w:ascii="Times New Roman" w:hAnsi="Times New Roman" w:cs="Times New Roman"/>
          <w:b w:val="0"/>
          <w:bCs w:val="0"/>
        </w:rPr>
      </w:pPr>
    </w:p>
    <w:p w14:paraId="1E1FBF01" w14:textId="77777777" w:rsidR="003C3885" w:rsidRPr="0024135E" w:rsidRDefault="003C3885" w:rsidP="003C3885">
      <w:pPr>
        <w:spacing w:after="0"/>
        <w:rPr>
          <w:rStyle w:val="Strong"/>
          <w:rFonts w:ascii="Times New Roman" w:hAnsi="Times New Roman" w:cs="Times New Roman"/>
          <w:b w:val="0"/>
          <w:bCs w:val="0"/>
        </w:rPr>
      </w:pPr>
      <w:r w:rsidRPr="0024135E">
        <w:rPr>
          <w:rStyle w:val="Strong"/>
          <w:rFonts w:ascii="Times New Roman" w:hAnsi="Times New Roman" w:cs="Times New Roman"/>
          <w:b w:val="0"/>
          <w:bCs w:val="0"/>
        </w:rPr>
        <w:t xml:space="preserve">Please acknowledge receipt of this notice by dating, </w:t>
      </w:r>
      <w:proofErr w:type="gramStart"/>
      <w:r w:rsidRPr="0024135E">
        <w:rPr>
          <w:rStyle w:val="Strong"/>
          <w:rFonts w:ascii="Times New Roman" w:hAnsi="Times New Roman" w:cs="Times New Roman"/>
          <w:b w:val="0"/>
          <w:bCs w:val="0"/>
        </w:rPr>
        <w:t>signing</w:t>
      </w:r>
      <w:proofErr w:type="gramEnd"/>
      <w:r w:rsidRPr="0024135E">
        <w:rPr>
          <w:rStyle w:val="Strong"/>
          <w:rFonts w:ascii="Times New Roman" w:hAnsi="Times New Roman" w:cs="Times New Roman"/>
          <w:b w:val="0"/>
          <w:bCs w:val="0"/>
        </w:rPr>
        <w:t xml:space="preserve"> and returning one copy.</w:t>
      </w:r>
    </w:p>
    <w:p w14:paraId="42EF4861" w14:textId="77777777" w:rsidR="003C3885" w:rsidRPr="0024135E" w:rsidRDefault="003C3885" w:rsidP="003C3885">
      <w:pPr>
        <w:spacing w:after="0"/>
        <w:rPr>
          <w:rStyle w:val="Strong"/>
          <w:rFonts w:ascii="Times New Roman" w:hAnsi="Times New Roman" w:cs="Times New Roman"/>
          <w:b w:val="0"/>
          <w:bCs w:val="0"/>
        </w:rPr>
      </w:pPr>
    </w:p>
    <w:p w14:paraId="70B881DC" w14:textId="77777777" w:rsidR="003C3885" w:rsidRPr="0024135E" w:rsidRDefault="003C3885" w:rsidP="003C3885">
      <w:pPr>
        <w:spacing w:after="0"/>
        <w:rPr>
          <w:rStyle w:val="Strong"/>
          <w:rFonts w:ascii="Times New Roman" w:hAnsi="Times New Roman" w:cs="Times New Roman"/>
          <w:b w:val="0"/>
          <w:bCs w:val="0"/>
        </w:rPr>
      </w:pPr>
      <w:r w:rsidRPr="0024135E">
        <w:rPr>
          <w:rStyle w:val="Strong"/>
          <w:rFonts w:ascii="Times New Roman" w:hAnsi="Times New Roman" w:cs="Times New Roman"/>
          <w:b w:val="0"/>
          <w:bCs w:val="0"/>
        </w:rPr>
        <w:t>THE CURATORS OF THE UNIVERSITY OF MISSOURI</w:t>
      </w:r>
    </w:p>
    <w:p w14:paraId="715ABFD8" w14:textId="77777777" w:rsidR="003C3885" w:rsidRPr="0024135E" w:rsidRDefault="003C3885" w:rsidP="003C3885">
      <w:pPr>
        <w:spacing w:after="0"/>
        <w:rPr>
          <w:rStyle w:val="Strong"/>
          <w:rFonts w:ascii="Times New Roman" w:hAnsi="Times New Roman" w:cs="Times New Roman"/>
          <w:b w:val="0"/>
          <w:bCs w:val="0"/>
        </w:rPr>
      </w:pPr>
    </w:p>
    <w:p w14:paraId="417EA31A" w14:textId="77777777" w:rsidR="003C3885" w:rsidRPr="0024135E" w:rsidRDefault="003C3885" w:rsidP="003C3885">
      <w:pPr>
        <w:spacing w:after="0"/>
        <w:rPr>
          <w:rStyle w:val="Strong"/>
          <w:rFonts w:ascii="Times New Roman" w:hAnsi="Times New Roman" w:cs="Times New Roman"/>
          <w:b w:val="0"/>
          <w:bCs w:val="0"/>
        </w:rPr>
      </w:pPr>
      <w:r w:rsidRPr="0024135E">
        <w:rPr>
          <w:rStyle w:val="Strong"/>
          <w:rFonts w:ascii="Times New Roman" w:hAnsi="Times New Roman" w:cs="Times New Roman"/>
          <w:b w:val="0"/>
          <w:bCs w:val="0"/>
        </w:rPr>
        <w:t>By:</w:t>
      </w:r>
      <w:r w:rsidRPr="0024135E">
        <w:rPr>
          <w:rStyle w:val="Strong"/>
          <w:rFonts w:ascii="Times New Roman" w:hAnsi="Times New Roman" w:cs="Times New Roman"/>
          <w:b w:val="0"/>
          <w:bCs w:val="0"/>
        </w:rPr>
        <w:tab/>
        <w:t>____________________________________</w:t>
      </w:r>
    </w:p>
    <w:p w14:paraId="3243E9FF" w14:textId="77777777" w:rsidR="003C3885" w:rsidRPr="0024135E" w:rsidRDefault="003C3885" w:rsidP="003C3885">
      <w:pPr>
        <w:spacing w:after="0"/>
        <w:rPr>
          <w:rStyle w:val="Strong"/>
          <w:rFonts w:ascii="Times New Roman" w:hAnsi="Times New Roman" w:cs="Times New Roman"/>
          <w:b w:val="0"/>
          <w:bCs w:val="0"/>
        </w:rPr>
      </w:pPr>
      <w:r w:rsidRPr="0024135E">
        <w:rPr>
          <w:rStyle w:val="Strong"/>
          <w:rFonts w:ascii="Times New Roman" w:hAnsi="Times New Roman" w:cs="Times New Roman"/>
          <w:b w:val="0"/>
          <w:bCs w:val="0"/>
        </w:rPr>
        <w:tab/>
        <w:t>{University signing authority}</w:t>
      </w:r>
    </w:p>
    <w:p w14:paraId="7274B566" w14:textId="77777777" w:rsidR="003C3885" w:rsidRPr="0024135E" w:rsidRDefault="003C3885" w:rsidP="003C3885">
      <w:pPr>
        <w:spacing w:after="0"/>
        <w:rPr>
          <w:rStyle w:val="Strong"/>
          <w:rFonts w:ascii="Times New Roman" w:hAnsi="Times New Roman" w:cs="Times New Roman"/>
          <w:b w:val="0"/>
          <w:bCs w:val="0"/>
        </w:rPr>
      </w:pPr>
      <w:r w:rsidRPr="0024135E">
        <w:rPr>
          <w:rStyle w:val="Strong"/>
          <w:rFonts w:ascii="Times New Roman" w:hAnsi="Times New Roman" w:cs="Times New Roman"/>
          <w:b w:val="0"/>
          <w:bCs w:val="0"/>
        </w:rPr>
        <w:tab/>
        <w:t>{job title}</w:t>
      </w:r>
    </w:p>
    <w:p w14:paraId="025FFB20" w14:textId="77777777" w:rsidR="003C3885" w:rsidRPr="0024135E" w:rsidRDefault="003C3885" w:rsidP="003C3885">
      <w:pPr>
        <w:spacing w:after="0"/>
        <w:rPr>
          <w:rStyle w:val="Strong"/>
          <w:rFonts w:ascii="Times New Roman" w:hAnsi="Times New Roman" w:cs="Times New Roman"/>
          <w:b w:val="0"/>
          <w:bCs w:val="0"/>
        </w:rPr>
      </w:pPr>
    </w:p>
    <w:p w14:paraId="3731B1D9" w14:textId="77777777" w:rsidR="003C3885" w:rsidRPr="0024135E" w:rsidRDefault="003C3885" w:rsidP="003C3885">
      <w:pPr>
        <w:spacing w:after="0"/>
        <w:rPr>
          <w:rStyle w:val="Strong"/>
          <w:rFonts w:ascii="Times New Roman" w:hAnsi="Times New Roman" w:cs="Times New Roman"/>
          <w:b w:val="0"/>
          <w:bCs w:val="0"/>
        </w:rPr>
      </w:pPr>
      <w:r w:rsidRPr="0024135E">
        <w:rPr>
          <w:rStyle w:val="Strong"/>
          <w:rFonts w:ascii="Times New Roman" w:hAnsi="Times New Roman" w:cs="Times New Roman"/>
          <w:b w:val="0"/>
          <w:bCs w:val="0"/>
        </w:rPr>
        <w:t>Receipt of the foregoing notice is hereby acknowledged this ______ day of _______, 20__.</w:t>
      </w:r>
    </w:p>
    <w:p w14:paraId="0880A6A8" w14:textId="77777777" w:rsidR="003C3885" w:rsidRPr="0024135E" w:rsidRDefault="003C3885" w:rsidP="003C3885">
      <w:pPr>
        <w:spacing w:after="0"/>
        <w:rPr>
          <w:rStyle w:val="Strong"/>
          <w:rFonts w:ascii="Times New Roman" w:hAnsi="Times New Roman" w:cs="Times New Roman"/>
          <w:b w:val="0"/>
          <w:bCs w:val="0"/>
        </w:rPr>
      </w:pPr>
    </w:p>
    <w:p w14:paraId="4A8636D3" w14:textId="77777777" w:rsidR="003C3885" w:rsidRPr="0024135E" w:rsidRDefault="003C3885" w:rsidP="003C3885">
      <w:pPr>
        <w:spacing w:after="0"/>
        <w:rPr>
          <w:rStyle w:val="Strong"/>
          <w:rFonts w:ascii="Times New Roman" w:hAnsi="Times New Roman" w:cs="Times New Roman"/>
          <w:b w:val="0"/>
          <w:bCs w:val="0"/>
        </w:rPr>
      </w:pPr>
      <w:r w:rsidRPr="0024135E">
        <w:rPr>
          <w:rStyle w:val="Strong"/>
          <w:rFonts w:ascii="Times New Roman" w:hAnsi="Times New Roman" w:cs="Times New Roman"/>
          <w:b w:val="0"/>
          <w:bCs w:val="0"/>
        </w:rPr>
        <w:t>[COMPANY]</w:t>
      </w:r>
    </w:p>
    <w:p w14:paraId="19F2148C" w14:textId="77777777" w:rsidR="003C3885" w:rsidRPr="0024135E" w:rsidRDefault="003C3885" w:rsidP="003C3885">
      <w:pPr>
        <w:spacing w:after="0"/>
        <w:rPr>
          <w:rStyle w:val="Strong"/>
          <w:rFonts w:ascii="Times New Roman" w:hAnsi="Times New Roman" w:cs="Times New Roman"/>
          <w:b w:val="0"/>
          <w:bCs w:val="0"/>
        </w:rPr>
      </w:pPr>
    </w:p>
    <w:p w14:paraId="770AF4CE" w14:textId="77777777" w:rsidR="003C3885" w:rsidRPr="0024135E" w:rsidRDefault="003C3885" w:rsidP="003C3885">
      <w:pPr>
        <w:spacing w:after="0"/>
        <w:rPr>
          <w:rStyle w:val="Strong"/>
          <w:rFonts w:ascii="Times New Roman" w:hAnsi="Times New Roman" w:cs="Times New Roman"/>
          <w:b w:val="0"/>
          <w:bCs w:val="0"/>
        </w:rPr>
      </w:pPr>
      <w:r w:rsidRPr="0024135E">
        <w:rPr>
          <w:rStyle w:val="Strong"/>
          <w:rFonts w:ascii="Times New Roman" w:hAnsi="Times New Roman" w:cs="Times New Roman"/>
          <w:b w:val="0"/>
          <w:bCs w:val="0"/>
        </w:rPr>
        <w:t>By: ___________________________</w:t>
      </w:r>
    </w:p>
    <w:p w14:paraId="4CFF662C" w14:textId="77777777" w:rsidR="00643115" w:rsidRPr="0024135E" w:rsidRDefault="00643115" w:rsidP="00397F63">
      <w:pPr>
        <w:rPr>
          <w:rFonts w:ascii="Times New Roman" w:hAnsi="Times New Roman" w:cs="Times New Roman"/>
        </w:rPr>
      </w:pPr>
    </w:p>
    <w:sectPr w:rsidR="00643115" w:rsidRPr="0024135E" w:rsidSect="003C3885">
      <w:headerReference w:type="default" r:id="rId10"/>
      <w:headerReference w:type="first" r:id="rId11"/>
      <w:footerReference w:type="first" r:id="rId12"/>
      <w:pgSz w:w="12240" w:h="15840"/>
      <w:pgMar w:top="1440" w:right="1440" w:bottom="1440" w:left="1440" w:header="720" w:footer="1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422C7" w14:textId="77777777" w:rsidR="003C3885" w:rsidRDefault="003C3885" w:rsidP="007B689C">
      <w:r>
        <w:separator/>
      </w:r>
    </w:p>
  </w:endnote>
  <w:endnote w:type="continuationSeparator" w:id="0">
    <w:p w14:paraId="57CB2EF4" w14:textId="77777777" w:rsidR="003C3885" w:rsidRDefault="003C3885" w:rsidP="007B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3B19F" w14:textId="77777777" w:rsidR="000910FA" w:rsidRPr="00CD6D11" w:rsidRDefault="007411DE" w:rsidP="007411DE">
    <w:pPr>
      <w:pStyle w:val="Footer"/>
      <w:jc w:val="center"/>
    </w:pPr>
    <w:r>
      <w:rPr>
        <w:noProof/>
      </w:rPr>
      <w:drawing>
        <wp:anchor distT="0" distB="0" distL="114300" distR="114300" simplePos="0" relativeHeight="251659264" behindDoc="1" locked="0" layoutInCell="1" allowOverlap="1" wp14:anchorId="1FBCDFC6" wp14:editId="2BE1760A">
          <wp:simplePos x="0" y="0"/>
          <wp:positionH relativeFrom="column">
            <wp:posOffset>-914400</wp:posOffset>
          </wp:positionH>
          <wp:positionV relativeFrom="paragraph">
            <wp:posOffset>-501015</wp:posOffset>
          </wp:positionV>
          <wp:extent cx="7772400" cy="926709"/>
          <wp:effectExtent l="0" t="0" r="0" b="635"/>
          <wp:wrapNone/>
          <wp:docPr id="412285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p>
  <w:p w14:paraId="3E71E59F" w14:textId="77777777" w:rsidR="000910FA" w:rsidRDefault="00091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FD6D3" w14:textId="77777777" w:rsidR="003C3885" w:rsidRDefault="003C3885" w:rsidP="007B689C">
      <w:r>
        <w:separator/>
      </w:r>
    </w:p>
  </w:footnote>
  <w:footnote w:type="continuationSeparator" w:id="0">
    <w:p w14:paraId="0522AABA" w14:textId="77777777" w:rsidR="003C3885" w:rsidRDefault="003C3885" w:rsidP="007B6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DECD5" w14:textId="77777777" w:rsidR="00D67625" w:rsidRDefault="00D67625" w:rsidP="00CF395F">
    <w:pPr>
      <w:pStyle w:val="Header"/>
      <w:tabs>
        <w:tab w:val="clear"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B449F" w14:textId="77777777" w:rsidR="000910FA" w:rsidRDefault="00DB2605" w:rsidP="00DB2605">
    <w:pPr>
      <w:pStyle w:val="Header"/>
      <w:tabs>
        <w:tab w:val="clear" w:pos="9360"/>
      </w:tabs>
      <w:jc w:val="center"/>
    </w:pPr>
    <w:r>
      <w:rPr>
        <w:noProof/>
      </w:rPr>
      <w:drawing>
        <wp:anchor distT="0" distB="0" distL="114300" distR="114300" simplePos="0" relativeHeight="251658240" behindDoc="0" locked="0" layoutInCell="1" allowOverlap="1" wp14:anchorId="43A5B7D5" wp14:editId="478A4D1B">
          <wp:simplePos x="0" y="0"/>
          <wp:positionH relativeFrom="column">
            <wp:posOffset>-914400</wp:posOffset>
          </wp:positionH>
          <wp:positionV relativeFrom="paragraph">
            <wp:posOffset>-434340</wp:posOffset>
          </wp:positionV>
          <wp:extent cx="7772638" cy="1600200"/>
          <wp:effectExtent l="0" t="0" r="0" b="0"/>
          <wp:wrapTopAndBottom/>
          <wp:docPr id="1921988580" name="Picture 2"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8580" name="Picture 2" descr="A group of logos with text&#10;&#10;Description automatically generated"/>
                  <pic:cNvPicPr/>
                </pic:nvPicPr>
                <pic:blipFill>
                  <a:blip r:embed="rId1"/>
                  <a:stretch>
                    <a:fillRect/>
                  </a:stretch>
                </pic:blipFill>
                <pic:spPr>
                  <a:xfrm>
                    <a:off x="0" y="0"/>
                    <a:ext cx="7772638" cy="160020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976EF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AC29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F4E3B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41632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96EDD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892A08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0B8FE4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53024C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8E6B8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70297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047B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E07854"/>
    <w:multiLevelType w:val="hybridMultilevel"/>
    <w:tmpl w:val="023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5562116">
    <w:abstractNumId w:val="10"/>
  </w:num>
  <w:num w:numId="2" w16cid:durableId="591859330">
    <w:abstractNumId w:val="8"/>
  </w:num>
  <w:num w:numId="3" w16cid:durableId="1294555439">
    <w:abstractNumId w:val="7"/>
  </w:num>
  <w:num w:numId="4" w16cid:durableId="1402288691">
    <w:abstractNumId w:val="6"/>
  </w:num>
  <w:num w:numId="5" w16cid:durableId="4141135">
    <w:abstractNumId w:val="5"/>
  </w:num>
  <w:num w:numId="6" w16cid:durableId="1177110375">
    <w:abstractNumId w:val="9"/>
  </w:num>
  <w:num w:numId="7" w16cid:durableId="1135025008">
    <w:abstractNumId w:val="4"/>
  </w:num>
  <w:num w:numId="8" w16cid:durableId="2067482345">
    <w:abstractNumId w:val="3"/>
  </w:num>
  <w:num w:numId="9" w16cid:durableId="1371613052">
    <w:abstractNumId w:val="2"/>
  </w:num>
  <w:num w:numId="10" w16cid:durableId="275915134">
    <w:abstractNumId w:val="1"/>
  </w:num>
  <w:num w:numId="11" w16cid:durableId="146435022">
    <w:abstractNumId w:val="0"/>
  </w:num>
  <w:num w:numId="12" w16cid:durableId="19478075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embedSystem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885"/>
    <w:rsid w:val="000016FC"/>
    <w:rsid w:val="000017BF"/>
    <w:rsid w:val="00011E51"/>
    <w:rsid w:val="00034526"/>
    <w:rsid w:val="00046166"/>
    <w:rsid w:val="00080319"/>
    <w:rsid w:val="000879AC"/>
    <w:rsid w:val="000903EF"/>
    <w:rsid w:val="000910FA"/>
    <w:rsid w:val="00093A2D"/>
    <w:rsid w:val="00093BA9"/>
    <w:rsid w:val="000A4AD5"/>
    <w:rsid w:val="000B202F"/>
    <w:rsid w:val="000C41C2"/>
    <w:rsid w:val="000D4652"/>
    <w:rsid w:val="000F3CFA"/>
    <w:rsid w:val="000F5E4F"/>
    <w:rsid w:val="00126C4E"/>
    <w:rsid w:val="0014502E"/>
    <w:rsid w:val="00150B6D"/>
    <w:rsid w:val="00155A79"/>
    <w:rsid w:val="0016179C"/>
    <w:rsid w:val="00194C84"/>
    <w:rsid w:val="001A1B09"/>
    <w:rsid w:val="001A314B"/>
    <w:rsid w:val="001A66B9"/>
    <w:rsid w:val="001B28CF"/>
    <w:rsid w:val="001B5F9F"/>
    <w:rsid w:val="001C2849"/>
    <w:rsid w:val="001C34AF"/>
    <w:rsid w:val="001C68E9"/>
    <w:rsid w:val="001D0CF1"/>
    <w:rsid w:val="001E40E8"/>
    <w:rsid w:val="001F3480"/>
    <w:rsid w:val="001F3D60"/>
    <w:rsid w:val="001F4CD1"/>
    <w:rsid w:val="001F7FE8"/>
    <w:rsid w:val="002034A7"/>
    <w:rsid w:val="00204ED9"/>
    <w:rsid w:val="00211FEA"/>
    <w:rsid w:val="0022191D"/>
    <w:rsid w:val="0024135E"/>
    <w:rsid w:val="00250277"/>
    <w:rsid w:val="002561BC"/>
    <w:rsid w:val="00283C4A"/>
    <w:rsid w:val="00294C7E"/>
    <w:rsid w:val="002B6208"/>
    <w:rsid w:val="002C0BE0"/>
    <w:rsid w:val="002C1C3A"/>
    <w:rsid w:val="002D73A5"/>
    <w:rsid w:val="002E5BE4"/>
    <w:rsid w:val="002E6BF9"/>
    <w:rsid w:val="00313BD2"/>
    <w:rsid w:val="00322190"/>
    <w:rsid w:val="0032561A"/>
    <w:rsid w:val="00325757"/>
    <w:rsid w:val="0033563A"/>
    <w:rsid w:val="00341FCD"/>
    <w:rsid w:val="0034344A"/>
    <w:rsid w:val="00360A0C"/>
    <w:rsid w:val="003741CE"/>
    <w:rsid w:val="003741E6"/>
    <w:rsid w:val="003751C1"/>
    <w:rsid w:val="003753A2"/>
    <w:rsid w:val="003763F6"/>
    <w:rsid w:val="00397F63"/>
    <w:rsid w:val="003C3885"/>
    <w:rsid w:val="003C38C5"/>
    <w:rsid w:val="003C475A"/>
    <w:rsid w:val="003C7B92"/>
    <w:rsid w:val="003D2B0A"/>
    <w:rsid w:val="003E0260"/>
    <w:rsid w:val="003E5F2B"/>
    <w:rsid w:val="003F627D"/>
    <w:rsid w:val="003F7A43"/>
    <w:rsid w:val="00401844"/>
    <w:rsid w:val="004067D9"/>
    <w:rsid w:val="00406F33"/>
    <w:rsid w:val="00425A13"/>
    <w:rsid w:val="00432295"/>
    <w:rsid w:val="00435098"/>
    <w:rsid w:val="00446A7F"/>
    <w:rsid w:val="0046208A"/>
    <w:rsid w:val="00467526"/>
    <w:rsid w:val="00493766"/>
    <w:rsid w:val="00494DE0"/>
    <w:rsid w:val="004A65DE"/>
    <w:rsid w:val="004A6FCC"/>
    <w:rsid w:val="004B16E2"/>
    <w:rsid w:val="004D04B2"/>
    <w:rsid w:val="004D48E0"/>
    <w:rsid w:val="0054115E"/>
    <w:rsid w:val="00566B0E"/>
    <w:rsid w:val="0057090D"/>
    <w:rsid w:val="00572202"/>
    <w:rsid w:val="005820B5"/>
    <w:rsid w:val="00585C29"/>
    <w:rsid w:val="005B5FDB"/>
    <w:rsid w:val="005C78FB"/>
    <w:rsid w:val="005D25D3"/>
    <w:rsid w:val="005D4631"/>
    <w:rsid w:val="005D7144"/>
    <w:rsid w:val="005E3F94"/>
    <w:rsid w:val="005F02F2"/>
    <w:rsid w:val="005F3397"/>
    <w:rsid w:val="005F43DD"/>
    <w:rsid w:val="00601D18"/>
    <w:rsid w:val="006109B5"/>
    <w:rsid w:val="00623CE9"/>
    <w:rsid w:val="00632599"/>
    <w:rsid w:val="00636B1C"/>
    <w:rsid w:val="0064060F"/>
    <w:rsid w:val="00640750"/>
    <w:rsid w:val="00640BC8"/>
    <w:rsid w:val="00643115"/>
    <w:rsid w:val="00663752"/>
    <w:rsid w:val="00667052"/>
    <w:rsid w:val="00672A72"/>
    <w:rsid w:val="00673CF0"/>
    <w:rsid w:val="0068468B"/>
    <w:rsid w:val="00686296"/>
    <w:rsid w:val="00694C51"/>
    <w:rsid w:val="006A604E"/>
    <w:rsid w:val="006B1CCB"/>
    <w:rsid w:val="006C3BFC"/>
    <w:rsid w:val="006D1150"/>
    <w:rsid w:val="006E2F56"/>
    <w:rsid w:val="006E5075"/>
    <w:rsid w:val="006F31C4"/>
    <w:rsid w:val="006F5C08"/>
    <w:rsid w:val="0070026A"/>
    <w:rsid w:val="007011A6"/>
    <w:rsid w:val="0070732B"/>
    <w:rsid w:val="0071542B"/>
    <w:rsid w:val="00722E39"/>
    <w:rsid w:val="00724B60"/>
    <w:rsid w:val="00730DBA"/>
    <w:rsid w:val="007327D5"/>
    <w:rsid w:val="007411DE"/>
    <w:rsid w:val="0075191F"/>
    <w:rsid w:val="00754A08"/>
    <w:rsid w:val="00756028"/>
    <w:rsid w:val="00777420"/>
    <w:rsid w:val="00785F41"/>
    <w:rsid w:val="007934E5"/>
    <w:rsid w:val="00796265"/>
    <w:rsid w:val="007B2DD0"/>
    <w:rsid w:val="007B689C"/>
    <w:rsid w:val="007D3305"/>
    <w:rsid w:val="008305AE"/>
    <w:rsid w:val="00834BAA"/>
    <w:rsid w:val="00845E7C"/>
    <w:rsid w:val="00850F11"/>
    <w:rsid w:val="00854843"/>
    <w:rsid w:val="00876D75"/>
    <w:rsid w:val="008808B1"/>
    <w:rsid w:val="008938F5"/>
    <w:rsid w:val="008A03A7"/>
    <w:rsid w:val="008A09D9"/>
    <w:rsid w:val="008A7EFD"/>
    <w:rsid w:val="008B174B"/>
    <w:rsid w:val="008B400A"/>
    <w:rsid w:val="008B4043"/>
    <w:rsid w:val="008B4655"/>
    <w:rsid w:val="008B4B2E"/>
    <w:rsid w:val="008B59FB"/>
    <w:rsid w:val="008B6D0B"/>
    <w:rsid w:val="008C5BAD"/>
    <w:rsid w:val="008E1B9E"/>
    <w:rsid w:val="0090718E"/>
    <w:rsid w:val="00907615"/>
    <w:rsid w:val="009105D5"/>
    <w:rsid w:val="009141C1"/>
    <w:rsid w:val="00917ADF"/>
    <w:rsid w:val="0092150A"/>
    <w:rsid w:val="00923DDF"/>
    <w:rsid w:val="00927BBA"/>
    <w:rsid w:val="00927EAF"/>
    <w:rsid w:val="00944710"/>
    <w:rsid w:val="0095549E"/>
    <w:rsid w:val="00956C56"/>
    <w:rsid w:val="0096214A"/>
    <w:rsid w:val="0097196A"/>
    <w:rsid w:val="00972705"/>
    <w:rsid w:val="00972746"/>
    <w:rsid w:val="00974C1C"/>
    <w:rsid w:val="0099433C"/>
    <w:rsid w:val="009A16CF"/>
    <w:rsid w:val="009A33F3"/>
    <w:rsid w:val="009B67F5"/>
    <w:rsid w:val="009C6554"/>
    <w:rsid w:val="009E3DC7"/>
    <w:rsid w:val="009F7BA8"/>
    <w:rsid w:val="00A11C10"/>
    <w:rsid w:val="00A14BDF"/>
    <w:rsid w:val="00A17F3A"/>
    <w:rsid w:val="00A20FF5"/>
    <w:rsid w:val="00A313A8"/>
    <w:rsid w:val="00A3373B"/>
    <w:rsid w:val="00A35A00"/>
    <w:rsid w:val="00A54CFE"/>
    <w:rsid w:val="00A551BA"/>
    <w:rsid w:val="00A55657"/>
    <w:rsid w:val="00A601FB"/>
    <w:rsid w:val="00A6441B"/>
    <w:rsid w:val="00A65F9A"/>
    <w:rsid w:val="00A70A1D"/>
    <w:rsid w:val="00A75118"/>
    <w:rsid w:val="00A85AEA"/>
    <w:rsid w:val="00AB7598"/>
    <w:rsid w:val="00AC07D3"/>
    <w:rsid w:val="00AC3C4B"/>
    <w:rsid w:val="00AD72FD"/>
    <w:rsid w:val="00AE0B4F"/>
    <w:rsid w:val="00AE6404"/>
    <w:rsid w:val="00AF1152"/>
    <w:rsid w:val="00AF2BEB"/>
    <w:rsid w:val="00AF34B6"/>
    <w:rsid w:val="00AF7B55"/>
    <w:rsid w:val="00B00621"/>
    <w:rsid w:val="00B02279"/>
    <w:rsid w:val="00B1609E"/>
    <w:rsid w:val="00B21FB5"/>
    <w:rsid w:val="00B26313"/>
    <w:rsid w:val="00B46A47"/>
    <w:rsid w:val="00B512CF"/>
    <w:rsid w:val="00B55684"/>
    <w:rsid w:val="00B569F6"/>
    <w:rsid w:val="00B64E9E"/>
    <w:rsid w:val="00B736E6"/>
    <w:rsid w:val="00B7532D"/>
    <w:rsid w:val="00B76E55"/>
    <w:rsid w:val="00B772EB"/>
    <w:rsid w:val="00B807C0"/>
    <w:rsid w:val="00B80B7A"/>
    <w:rsid w:val="00B83AA1"/>
    <w:rsid w:val="00B85015"/>
    <w:rsid w:val="00BA3CDA"/>
    <w:rsid w:val="00BA474F"/>
    <w:rsid w:val="00BA7018"/>
    <w:rsid w:val="00BB28F0"/>
    <w:rsid w:val="00BC6A2D"/>
    <w:rsid w:val="00BE64E9"/>
    <w:rsid w:val="00BF0CF0"/>
    <w:rsid w:val="00C03922"/>
    <w:rsid w:val="00C0470A"/>
    <w:rsid w:val="00C05F12"/>
    <w:rsid w:val="00C14CCD"/>
    <w:rsid w:val="00C237C8"/>
    <w:rsid w:val="00C247A3"/>
    <w:rsid w:val="00C36D16"/>
    <w:rsid w:val="00C44205"/>
    <w:rsid w:val="00C57524"/>
    <w:rsid w:val="00C60B76"/>
    <w:rsid w:val="00C628F2"/>
    <w:rsid w:val="00CB2D4D"/>
    <w:rsid w:val="00CB78E0"/>
    <w:rsid w:val="00CC3B5B"/>
    <w:rsid w:val="00CC5F86"/>
    <w:rsid w:val="00CD5D49"/>
    <w:rsid w:val="00CF0162"/>
    <w:rsid w:val="00CF25FA"/>
    <w:rsid w:val="00CF2EA8"/>
    <w:rsid w:val="00CF395F"/>
    <w:rsid w:val="00CF4A2D"/>
    <w:rsid w:val="00D07060"/>
    <w:rsid w:val="00D11150"/>
    <w:rsid w:val="00D25DE8"/>
    <w:rsid w:val="00D26C0E"/>
    <w:rsid w:val="00D308B9"/>
    <w:rsid w:val="00D30E6A"/>
    <w:rsid w:val="00D33BDE"/>
    <w:rsid w:val="00D42A30"/>
    <w:rsid w:val="00D42F9A"/>
    <w:rsid w:val="00D431CB"/>
    <w:rsid w:val="00D517BB"/>
    <w:rsid w:val="00D5221E"/>
    <w:rsid w:val="00D55512"/>
    <w:rsid w:val="00D67625"/>
    <w:rsid w:val="00D76DBC"/>
    <w:rsid w:val="00D77580"/>
    <w:rsid w:val="00DA3949"/>
    <w:rsid w:val="00DA3D05"/>
    <w:rsid w:val="00DB2605"/>
    <w:rsid w:val="00DD24B7"/>
    <w:rsid w:val="00DF6267"/>
    <w:rsid w:val="00E04286"/>
    <w:rsid w:val="00E0572D"/>
    <w:rsid w:val="00E1706E"/>
    <w:rsid w:val="00E207BC"/>
    <w:rsid w:val="00E45576"/>
    <w:rsid w:val="00E51155"/>
    <w:rsid w:val="00E5136B"/>
    <w:rsid w:val="00E604DD"/>
    <w:rsid w:val="00E67573"/>
    <w:rsid w:val="00E7662C"/>
    <w:rsid w:val="00E84293"/>
    <w:rsid w:val="00E9213F"/>
    <w:rsid w:val="00E96C55"/>
    <w:rsid w:val="00EB1AFB"/>
    <w:rsid w:val="00EB34AD"/>
    <w:rsid w:val="00ED3709"/>
    <w:rsid w:val="00EE1DC0"/>
    <w:rsid w:val="00EE4276"/>
    <w:rsid w:val="00F04842"/>
    <w:rsid w:val="00F0500A"/>
    <w:rsid w:val="00F10E95"/>
    <w:rsid w:val="00F27128"/>
    <w:rsid w:val="00F40486"/>
    <w:rsid w:val="00F45167"/>
    <w:rsid w:val="00F464D2"/>
    <w:rsid w:val="00F5132C"/>
    <w:rsid w:val="00F527BC"/>
    <w:rsid w:val="00F54932"/>
    <w:rsid w:val="00F57FD5"/>
    <w:rsid w:val="00F72D88"/>
    <w:rsid w:val="00F75CD9"/>
    <w:rsid w:val="00F760E6"/>
    <w:rsid w:val="00F77345"/>
    <w:rsid w:val="00F805DB"/>
    <w:rsid w:val="00F87334"/>
    <w:rsid w:val="00F97BC6"/>
    <w:rsid w:val="00FA01EB"/>
    <w:rsid w:val="00FA2A19"/>
    <w:rsid w:val="00FA3CF3"/>
    <w:rsid w:val="00FA5B52"/>
    <w:rsid w:val="00FA5C40"/>
    <w:rsid w:val="00FC7841"/>
    <w:rsid w:val="00FF44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19F7E1"/>
  <w15:docId w15:val="{B1D3A659-A979-4D7A-98B8-D2B0519C4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3885"/>
    <w:pPr>
      <w:spacing w:after="160" w:line="256" w:lineRule="auto"/>
    </w:pPr>
    <w:rPr>
      <w:rFonts w:asciiTheme="minorHAnsi" w:eastAsiaTheme="minorHAnsi" w:hAnsiTheme="minorHAnsi" w:cstheme="minorBidi"/>
      <w:sz w:val="22"/>
      <w:szCs w:val="22"/>
    </w:rPr>
  </w:style>
  <w:style w:type="paragraph" w:styleId="Heading1">
    <w:name w:val="heading 1"/>
    <w:basedOn w:val="Normal"/>
    <w:next w:val="Normal"/>
    <w:link w:val="Heading1Char"/>
    <w:qFormat/>
    <w:rsid w:val="000879AC"/>
    <w:pPr>
      <w:keepNext/>
      <w:keepLines/>
      <w:spacing w:before="240" w:after="0" w:line="240" w:lineRule="auto"/>
      <w:outlineLvl w:val="0"/>
    </w:pPr>
    <w:rPr>
      <w:rFonts w:ascii="Arial" w:eastAsiaTheme="majorEastAsia" w:hAnsi="Arial" w:cstheme="majorBidi"/>
      <w:color w:val="7EFFF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B689C"/>
    <w:pPr>
      <w:spacing w:after="0" w:line="240" w:lineRule="auto"/>
    </w:pPr>
    <w:rPr>
      <w:rFonts w:ascii="Tahoma" w:eastAsia="Times New Roman" w:hAnsi="Tahoma" w:cs="Tahoma"/>
      <w:sz w:val="16"/>
      <w:szCs w:val="16"/>
    </w:rPr>
  </w:style>
  <w:style w:type="character" w:customStyle="1" w:styleId="BalloonTextChar">
    <w:name w:val="Balloon Text Char"/>
    <w:link w:val="BalloonText"/>
    <w:rsid w:val="007B689C"/>
    <w:rPr>
      <w:rFonts w:ascii="Tahoma" w:hAnsi="Tahoma" w:cs="Tahoma"/>
      <w:sz w:val="16"/>
      <w:szCs w:val="16"/>
    </w:rPr>
  </w:style>
  <w:style w:type="paragraph" w:styleId="Header">
    <w:name w:val="header"/>
    <w:basedOn w:val="Normal"/>
    <w:link w:val="HeaderChar"/>
    <w:rsid w:val="007B689C"/>
    <w:pPr>
      <w:tabs>
        <w:tab w:val="center" w:pos="4680"/>
        <w:tab w:val="right" w:pos="9360"/>
      </w:tabs>
      <w:spacing w:after="0" w:line="240" w:lineRule="auto"/>
    </w:pPr>
    <w:rPr>
      <w:rFonts w:ascii="Arial" w:eastAsia="Times New Roman" w:hAnsi="Arial" w:cs="Times New Roman"/>
      <w:szCs w:val="24"/>
    </w:rPr>
  </w:style>
  <w:style w:type="character" w:customStyle="1" w:styleId="HeaderChar">
    <w:name w:val="Header Char"/>
    <w:link w:val="Header"/>
    <w:rsid w:val="007B689C"/>
    <w:rPr>
      <w:sz w:val="24"/>
      <w:szCs w:val="24"/>
    </w:rPr>
  </w:style>
  <w:style w:type="paragraph" w:styleId="Footer">
    <w:name w:val="footer"/>
    <w:basedOn w:val="Normal"/>
    <w:link w:val="FooterChar"/>
    <w:uiPriority w:val="99"/>
    <w:rsid w:val="007B689C"/>
    <w:pPr>
      <w:tabs>
        <w:tab w:val="center" w:pos="4680"/>
        <w:tab w:val="right" w:pos="9360"/>
      </w:tabs>
      <w:spacing w:after="0" w:line="240" w:lineRule="auto"/>
    </w:pPr>
    <w:rPr>
      <w:rFonts w:ascii="Arial" w:eastAsia="Times New Roman" w:hAnsi="Arial" w:cs="Times New Roman"/>
      <w:szCs w:val="24"/>
    </w:rPr>
  </w:style>
  <w:style w:type="character" w:customStyle="1" w:styleId="FooterChar">
    <w:name w:val="Footer Char"/>
    <w:link w:val="Footer"/>
    <w:uiPriority w:val="99"/>
    <w:rsid w:val="007B689C"/>
    <w:rPr>
      <w:sz w:val="24"/>
      <w:szCs w:val="24"/>
    </w:rPr>
  </w:style>
  <w:style w:type="character" w:styleId="PlaceholderText">
    <w:name w:val="Placeholder Text"/>
    <w:uiPriority w:val="99"/>
    <w:semiHidden/>
    <w:rsid w:val="00D76DBC"/>
    <w:rPr>
      <w:color w:val="808080"/>
    </w:rPr>
  </w:style>
  <w:style w:type="paragraph" w:styleId="NormalWeb">
    <w:name w:val="Normal (Web)"/>
    <w:basedOn w:val="Normal"/>
    <w:uiPriority w:val="99"/>
    <w:unhideWhenUsed/>
    <w:rsid w:val="00F54932"/>
    <w:pPr>
      <w:spacing w:before="100" w:beforeAutospacing="1" w:after="100" w:afterAutospacing="1" w:line="240" w:lineRule="auto"/>
    </w:pPr>
    <w:rPr>
      <w:rFonts w:ascii="Arial" w:eastAsia="Calibri" w:hAnsi="Arial" w:cs="Times New Roman"/>
      <w:szCs w:val="24"/>
    </w:rPr>
  </w:style>
  <w:style w:type="paragraph" w:styleId="PlainText">
    <w:name w:val="Plain Text"/>
    <w:basedOn w:val="Normal"/>
    <w:link w:val="PlainTextChar"/>
    <w:uiPriority w:val="99"/>
    <w:unhideWhenUsed/>
    <w:rsid w:val="00F54932"/>
    <w:pPr>
      <w:spacing w:after="0" w:line="240" w:lineRule="auto"/>
    </w:pPr>
    <w:rPr>
      <w:rFonts w:ascii="Cambria" w:eastAsia="Calibri" w:hAnsi="Cambria" w:cs="Times New Roman"/>
      <w:szCs w:val="24"/>
    </w:rPr>
  </w:style>
  <w:style w:type="character" w:customStyle="1" w:styleId="PlainTextChar">
    <w:name w:val="Plain Text Char"/>
    <w:link w:val="PlainText"/>
    <w:uiPriority w:val="99"/>
    <w:rsid w:val="00F54932"/>
    <w:rPr>
      <w:rFonts w:ascii="Cambria" w:eastAsia="Calibri" w:hAnsi="Cambria"/>
      <w:sz w:val="24"/>
      <w:szCs w:val="24"/>
    </w:rPr>
  </w:style>
  <w:style w:type="character" w:styleId="Hyperlink">
    <w:name w:val="Hyperlink"/>
    <w:rsid w:val="00944710"/>
    <w:rPr>
      <w:color w:val="0563C1"/>
      <w:u w:val="single"/>
    </w:rPr>
  </w:style>
  <w:style w:type="character" w:styleId="Emphasis">
    <w:name w:val="Emphasis"/>
    <w:basedOn w:val="DefaultParagraphFont"/>
    <w:qFormat/>
    <w:rsid w:val="000879AC"/>
    <w:rPr>
      <w:rFonts w:ascii="Arial" w:hAnsi="Arial"/>
      <w:i/>
      <w:iCs/>
    </w:rPr>
  </w:style>
  <w:style w:type="character" w:customStyle="1" w:styleId="Heading1Char">
    <w:name w:val="Heading 1 Char"/>
    <w:basedOn w:val="DefaultParagraphFont"/>
    <w:link w:val="Heading1"/>
    <w:rsid w:val="000879AC"/>
    <w:rPr>
      <w:rFonts w:ascii="Arial" w:eastAsiaTheme="majorEastAsia" w:hAnsi="Arial" w:cstheme="majorBidi"/>
      <w:color w:val="7EFFFF" w:themeColor="accent1" w:themeShade="BF"/>
      <w:sz w:val="32"/>
      <w:szCs w:val="32"/>
    </w:rPr>
  </w:style>
  <w:style w:type="character" w:styleId="CommentReference">
    <w:name w:val="annotation reference"/>
    <w:basedOn w:val="DefaultParagraphFont"/>
    <w:semiHidden/>
    <w:unhideWhenUsed/>
    <w:rsid w:val="00E84293"/>
    <w:rPr>
      <w:sz w:val="16"/>
      <w:szCs w:val="16"/>
    </w:rPr>
  </w:style>
  <w:style w:type="paragraph" w:styleId="CommentText">
    <w:name w:val="annotation text"/>
    <w:basedOn w:val="Normal"/>
    <w:link w:val="CommentTextChar"/>
    <w:unhideWhenUsed/>
    <w:rsid w:val="00E84293"/>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rsid w:val="00E84293"/>
    <w:rPr>
      <w:rFonts w:ascii="Arial" w:hAnsi="Arial"/>
    </w:rPr>
  </w:style>
  <w:style w:type="paragraph" w:styleId="CommentSubject">
    <w:name w:val="annotation subject"/>
    <w:basedOn w:val="CommentText"/>
    <w:next w:val="CommentText"/>
    <w:link w:val="CommentSubjectChar"/>
    <w:semiHidden/>
    <w:unhideWhenUsed/>
    <w:rsid w:val="00E84293"/>
    <w:rPr>
      <w:b/>
      <w:bCs/>
    </w:rPr>
  </w:style>
  <w:style w:type="character" w:customStyle="1" w:styleId="CommentSubjectChar">
    <w:name w:val="Comment Subject Char"/>
    <w:basedOn w:val="CommentTextChar"/>
    <w:link w:val="CommentSubject"/>
    <w:semiHidden/>
    <w:rsid w:val="00E84293"/>
    <w:rPr>
      <w:rFonts w:ascii="Arial" w:hAnsi="Arial"/>
      <w:b/>
      <w:bCs/>
    </w:rPr>
  </w:style>
  <w:style w:type="paragraph" w:customStyle="1" w:styleId="BasicParagraph">
    <w:name w:val="[Basic Paragraph]"/>
    <w:basedOn w:val="Normal"/>
    <w:uiPriority w:val="99"/>
    <w:rsid w:val="000B202F"/>
    <w:pPr>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rPr>
  </w:style>
  <w:style w:type="character" w:styleId="Strong">
    <w:name w:val="Strong"/>
    <w:basedOn w:val="DefaultParagraphFont"/>
    <w:uiPriority w:val="22"/>
    <w:qFormat/>
    <w:rsid w:val="003C38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09055">
      <w:bodyDiv w:val="1"/>
      <w:marLeft w:val="0"/>
      <w:marRight w:val="0"/>
      <w:marTop w:val="0"/>
      <w:marBottom w:val="0"/>
      <w:divBdr>
        <w:top w:val="none" w:sz="0" w:space="0" w:color="auto"/>
        <w:left w:val="none" w:sz="0" w:space="0" w:color="auto"/>
        <w:bottom w:val="none" w:sz="0" w:space="0" w:color="auto"/>
        <w:right w:val="none" w:sz="0" w:space="0" w:color="auto"/>
      </w:divBdr>
    </w:div>
    <w:div w:id="209808894">
      <w:bodyDiv w:val="1"/>
      <w:marLeft w:val="0"/>
      <w:marRight w:val="0"/>
      <w:marTop w:val="0"/>
      <w:marBottom w:val="0"/>
      <w:divBdr>
        <w:top w:val="none" w:sz="0" w:space="0" w:color="auto"/>
        <w:left w:val="none" w:sz="0" w:space="0" w:color="auto"/>
        <w:bottom w:val="none" w:sz="0" w:space="0" w:color="auto"/>
        <w:right w:val="none" w:sz="0" w:space="0" w:color="auto"/>
      </w:divBdr>
    </w:div>
    <w:div w:id="294682548">
      <w:bodyDiv w:val="1"/>
      <w:marLeft w:val="0"/>
      <w:marRight w:val="0"/>
      <w:marTop w:val="0"/>
      <w:marBottom w:val="0"/>
      <w:divBdr>
        <w:top w:val="none" w:sz="0" w:space="0" w:color="auto"/>
        <w:left w:val="none" w:sz="0" w:space="0" w:color="auto"/>
        <w:bottom w:val="none" w:sz="0" w:space="0" w:color="auto"/>
        <w:right w:val="none" w:sz="0" w:space="0" w:color="auto"/>
      </w:divBdr>
    </w:div>
    <w:div w:id="313725696">
      <w:bodyDiv w:val="1"/>
      <w:marLeft w:val="0"/>
      <w:marRight w:val="0"/>
      <w:marTop w:val="0"/>
      <w:marBottom w:val="0"/>
      <w:divBdr>
        <w:top w:val="none" w:sz="0" w:space="0" w:color="auto"/>
        <w:left w:val="none" w:sz="0" w:space="0" w:color="auto"/>
        <w:bottom w:val="none" w:sz="0" w:space="0" w:color="auto"/>
        <w:right w:val="none" w:sz="0" w:space="0" w:color="auto"/>
      </w:divBdr>
    </w:div>
    <w:div w:id="930509107">
      <w:bodyDiv w:val="1"/>
      <w:marLeft w:val="0"/>
      <w:marRight w:val="0"/>
      <w:marTop w:val="0"/>
      <w:marBottom w:val="0"/>
      <w:divBdr>
        <w:top w:val="none" w:sz="0" w:space="0" w:color="auto"/>
        <w:left w:val="none" w:sz="0" w:space="0" w:color="auto"/>
        <w:bottom w:val="none" w:sz="0" w:space="0" w:color="auto"/>
        <w:right w:val="none" w:sz="0" w:space="0" w:color="auto"/>
      </w:divBdr>
    </w:div>
    <w:div w:id="1159888505">
      <w:bodyDiv w:val="1"/>
      <w:marLeft w:val="0"/>
      <w:marRight w:val="0"/>
      <w:marTop w:val="0"/>
      <w:marBottom w:val="0"/>
      <w:divBdr>
        <w:top w:val="none" w:sz="0" w:space="0" w:color="auto"/>
        <w:left w:val="none" w:sz="0" w:space="0" w:color="auto"/>
        <w:bottom w:val="none" w:sz="0" w:space="0" w:color="auto"/>
        <w:right w:val="none" w:sz="0" w:space="0" w:color="auto"/>
      </w:divBdr>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Y:\00-Pending%20Letterhead\00-UMSystem-Letterhead-FacilitiesPlanningDevelopment%202024.dotx" TargetMode="External"/></Relationships>
</file>

<file path=word/theme/theme1.xml><?xml version="1.0" encoding="utf-8"?>
<a:theme xmlns:a="http://schemas.openxmlformats.org/drawingml/2006/main" name="UMSysColors_Updated">
  <a:themeElements>
    <a:clrScheme name="UMSysColors 1">
      <a:dk1>
        <a:srgbClr val="F2B92F"/>
      </a:dk1>
      <a:lt1>
        <a:srgbClr val="2C3B54"/>
      </a:lt1>
      <a:dk2>
        <a:srgbClr val="F7CD7B"/>
      </a:dk2>
      <a:lt2>
        <a:srgbClr val="F6E2B4"/>
      </a:lt2>
      <a:accent1>
        <a:srgbClr val="FEFFFF"/>
      </a:accent1>
      <a:accent2>
        <a:srgbClr val="000000"/>
      </a:accent2>
      <a:accent3>
        <a:srgbClr val="B4B3C1"/>
      </a:accent3>
      <a:accent4>
        <a:srgbClr val="DDDEE4"/>
      </a:accent4>
      <a:accent5>
        <a:srgbClr val="555658"/>
      </a:accent5>
      <a:accent6>
        <a:srgbClr val="858483"/>
      </a:accent6>
      <a:hlink>
        <a:srgbClr val="0432FF"/>
      </a:hlink>
      <a:folHlink>
        <a:srgbClr val="93209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MSysColors_Updated" id="{2D1DAA91-6B98-4A48-A68F-08CFE29D9A86}" vid="{4A748ECC-AC58-8348-A6BD-A52879F8B2C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D6FDF3E57E754BBAF1EDDAC37D7339" ma:contentTypeVersion="25" ma:contentTypeDescription="Create a new document." ma:contentTypeScope="" ma:versionID="e37bbb62ccd7c9cb46fbd2548a00af4a">
  <xsd:schema xmlns:xsd="http://www.w3.org/2001/XMLSchema" xmlns:xs="http://www.w3.org/2001/XMLSchema" xmlns:p="http://schemas.microsoft.com/office/2006/metadata/properties" xmlns:ns2="c55f11f7-c3cc-4f5e-8bed-6b538c8093da" targetNamespace="http://schemas.microsoft.com/office/2006/metadata/properties" ma:root="true" ma:fieldsID="fb7c71043cdb378f18d45e7299d90d86" ns2:_="">
    <xsd:import namespace="c55f11f7-c3cc-4f5e-8bed-6b538c8093da"/>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Comment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f11f7-c3cc-4f5e-8bed-6b538c8093da"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Comments" ma:index="30" nillable="true" ma:displayName="Comments" ma:description="What changed?" ma:format="Dropdown" ma:internalName="Comments">
      <xsd:simpleType>
        <xsd:restriction base="dms:Text">
          <xsd:maxLength value="255"/>
        </xsd:restriction>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olderType xmlns="c55f11f7-c3cc-4f5e-8bed-6b538c8093da" xsi:nil="true"/>
    <Owner xmlns="c55f11f7-c3cc-4f5e-8bed-6b538c8093da">
      <UserInfo>
        <DisplayName/>
        <AccountId xsi:nil="true"/>
        <AccountType/>
      </UserInfo>
    </Owner>
    <Comments xmlns="c55f11f7-c3cc-4f5e-8bed-6b538c8093da" xsi:nil="true"/>
    <LMS_Mappings xmlns="c55f11f7-c3cc-4f5e-8bed-6b538c8093da" xsi:nil="true"/>
    <Invited_Leaders xmlns="c55f11f7-c3cc-4f5e-8bed-6b538c8093da" xsi:nil="true"/>
    <IsNotebookLocked xmlns="c55f11f7-c3cc-4f5e-8bed-6b538c8093da" xsi:nil="true"/>
    <NotebookType xmlns="c55f11f7-c3cc-4f5e-8bed-6b538c8093da" xsi:nil="true"/>
    <CultureName xmlns="c55f11f7-c3cc-4f5e-8bed-6b538c8093da" xsi:nil="true"/>
    <Distribution_Groups xmlns="c55f11f7-c3cc-4f5e-8bed-6b538c8093da" xsi:nil="true"/>
    <Members xmlns="c55f11f7-c3cc-4f5e-8bed-6b538c8093da">
      <UserInfo>
        <DisplayName/>
        <AccountId xsi:nil="true"/>
        <AccountType/>
      </UserInfo>
    </Members>
    <DefaultSectionNames xmlns="c55f11f7-c3cc-4f5e-8bed-6b538c8093da" xsi:nil="true"/>
    <Is_Collaboration_Space_Locked xmlns="c55f11f7-c3cc-4f5e-8bed-6b538c8093da" xsi:nil="true"/>
    <Templates xmlns="c55f11f7-c3cc-4f5e-8bed-6b538c8093da" xsi:nil="true"/>
    <Member_Groups xmlns="c55f11f7-c3cc-4f5e-8bed-6b538c8093da">
      <UserInfo>
        <DisplayName/>
        <AccountId xsi:nil="true"/>
        <AccountType/>
      </UserInfo>
    </Member_Groups>
    <Self_Registration_Enabled xmlns="c55f11f7-c3cc-4f5e-8bed-6b538c8093da" xsi:nil="true"/>
    <AppVersion xmlns="c55f11f7-c3cc-4f5e-8bed-6b538c8093da" xsi:nil="true"/>
    <TeamsChannelId xmlns="c55f11f7-c3cc-4f5e-8bed-6b538c8093da" xsi:nil="true"/>
    <Has_Leaders_Only_SectionGroup xmlns="c55f11f7-c3cc-4f5e-8bed-6b538c8093da" xsi:nil="true"/>
    <Leaders xmlns="c55f11f7-c3cc-4f5e-8bed-6b538c8093da">
      <UserInfo>
        <DisplayName/>
        <AccountId xsi:nil="true"/>
        <AccountType/>
      </UserInfo>
    </Leaders>
    <Math_Settings xmlns="c55f11f7-c3cc-4f5e-8bed-6b538c8093da" xsi:nil="true"/>
    <Invited_Members xmlns="c55f11f7-c3cc-4f5e-8bed-6b538c8093da" xsi:nil="true"/>
  </documentManagement>
</p:properties>
</file>

<file path=customXml/itemProps1.xml><?xml version="1.0" encoding="utf-8"?>
<ds:datastoreItem xmlns:ds="http://schemas.openxmlformats.org/officeDocument/2006/customXml" ds:itemID="{2434448E-80F3-4FA0-8A46-E06ECF828441}">
  <ds:schemaRefs>
    <ds:schemaRef ds:uri="http://schemas.microsoft.com/sharepoint/v3/contenttype/forms"/>
  </ds:schemaRefs>
</ds:datastoreItem>
</file>

<file path=customXml/itemProps2.xml><?xml version="1.0" encoding="utf-8"?>
<ds:datastoreItem xmlns:ds="http://schemas.openxmlformats.org/officeDocument/2006/customXml" ds:itemID="{4ECB588D-7764-4225-9D74-0A4F6F0B4975}"/>
</file>

<file path=customXml/itemProps3.xml><?xml version="1.0" encoding="utf-8"?>
<ds:datastoreItem xmlns:ds="http://schemas.openxmlformats.org/officeDocument/2006/customXml" ds:itemID="{96B5C2B9-E68D-4CF7-AA5D-DEA7AD5FEA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00-UMSystem-Letterhead-FacilitiesPlanningDevelopment 2024</Template>
  <TotalTime>3</TotalTime>
  <Pages>1</Pages>
  <Words>198</Words>
  <Characters>1130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Office of Human Resources | University of Missouri System</vt:lpstr>
    </vt:vector>
  </TitlesOfParts>
  <Manager>Human Resources</Manager>
  <Company>University of Missouri System</Company>
  <LinksUpToDate>false</LinksUpToDate>
  <CharactersWithSpaces>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Human Resources | University of Missouri System</dc:title>
  <dc:subject>If you are having trouble reading this, please contact the University of Missouri System's Human Resources Service Center at (573) 882-2146, toll-free at (800) 488-5288, or by email at hrservicecenter@umsystem.edu.</dc:subject>
  <dc:creator>Williams, Toni D.</dc:creator>
  <cp:keywords>um, university, system, missouri, mu, mizzou, columbia, umkc, kansas, city, s&amp;t, rolla, science, technology, umsl, st, louis, central, administration, office</cp:keywords>
  <cp:lastModifiedBy>Williams, Toni D.</cp:lastModifiedBy>
  <cp:revision>2</cp:revision>
  <cp:lastPrinted>2016-06-03T20:40:00Z</cp:lastPrinted>
  <dcterms:created xsi:type="dcterms:W3CDTF">2024-03-15T15:17:00Z</dcterms:created>
  <dcterms:modified xsi:type="dcterms:W3CDTF">2024-03-15T16:59:00Z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152500</vt:r8>
  </property>
  <property fmtid="{D5CDD505-2E9C-101B-9397-08002B2CF9AE}" pid="3" name="xd_ProgID">
    <vt:lpwstr/>
  </property>
  <property fmtid="{D5CDD505-2E9C-101B-9397-08002B2CF9AE}" pid="4" name="ContentTypeId">
    <vt:lpwstr>0x01010024D6FDF3E57E754BBAF1EDDAC37D7339</vt:lpwstr>
  </property>
  <property fmtid="{D5CDD505-2E9C-101B-9397-08002B2CF9AE}" pid="5" name="_SharedFileIndex">
    <vt:lpwstr/>
  </property>
  <property fmtid="{D5CDD505-2E9C-101B-9397-08002B2CF9AE}" pid="6" name="_SourceUrl">
    <vt:lpwstr/>
  </property>
  <property fmtid="{D5CDD505-2E9C-101B-9397-08002B2CF9AE}" pid="7" name="TemplateUrl">
    <vt:lpwstr/>
  </property>
</Properties>
</file>