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7555E7" w14:textId="77777777" w:rsidR="001D61BE" w:rsidRPr="001D61BE" w:rsidRDefault="001D61BE" w:rsidP="001D61BE">
      <w:pPr>
        <w:pBdr>
          <w:bottom w:val="single" w:sz="4" w:space="1" w:color="auto"/>
        </w:pBdr>
        <w:rPr>
          <w:rFonts w:ascii="Aptos" w:hAnsi="Aptos" w:cstheme="minorHAnsi"/>
          <w:b/>
          <w:bCs/>
          <w:color w:val="6883B0" w:themeColor="background1" w:themeTint="99"/>
          <w:sz w:val="28"/>
          <w:szCs w:val="28"/>
        </w:rPr>
      </w:pPr>
      <w:r w:rsidRPr="001D61BE">
        <w:rPr>
          <w:rFonts w:ascii="Aptos" w:hAnsi="Aptos" w:cstheme="minorHAnsi"/>
          <w:b/>
          <w:bCs/>
          <w:color w:val="6883B0" w:themeColor="background1" w:themeTint="99"/>
          <w:sz w:val="28"/>
          <w:szCs w:val="28"/>
        </w:rPr>
        <w:t>University of Missouri System e-Builder User Request Form</w:t>
      </w:r>
    </w:p>
    <w:p w14:paraId="216D45F4" w14:textId="77777777" w:rsidR="001D61BE" w:rsidRDefault="001D61BE" w:rsidP="001D61BE">
      <w:pPr>
        <w:rPr>
          <w:rFonts w:ascii="Aptos" w:hAnsi="Aptos" w:cstheme="minorHAnsi"/>
          <w:szCs w:val="22"/>
        </w:rPr>
      </w:pPr>
      <w:r w:rsidRPr="001D61BE">
        <w:rPr>
          <w:rFonts w:ascii="Aptos" w:hAnsi="Aptos" w:cstheme="minorHAnsi"/>
          <w:szCs w:val="22"/>
        </w:rPr>
        <w:t xml:space="preserve">We are excited about working with your firm on project </w:t>
      </w:r>
      <w:r w:rsidRPr="001D61BE">
        <w:rPr>
          <w:rFonts w:ascii="Aptos" w:hAnsi="Aptos" w:cstheme="minorHAnsi"/>
          <w:szCs w:val="22"/>
          <w:u w:val="single"/>
        </w:rPr>
        <w:t>(name of project)</w:t>
      </w:r>
      <w:r w:rsidRPr="001D61BE">
        <w:rPr>
          <w:rFonts w:ascii="Aptos" w:hAnsi="Aptos" w:cstheme="minorHAnsi"/>
          <w:szCs w:val="22"/>
        </w:rPr>
        <w:t>.  We will be using e-Builder on the project.  We would like to ensure we have everyone involved on the project added to e-Builder to make the processes as efficient as possible.  Please complete this form follow the directions at the bottom of the form</w:t>
      </w:r>
      <w:r>
        <w:rPr>
          <w:rFonts w:ascii="Aptos" w:hAnsi="Aptos" w:cstheme="minorHAnsi"/>
          <w:szCs w:val="22"/>
        </w:rPr>
        <w:t xml:space="preserve"> </w:t>
      </w:r>
      <w:r w:rsidRPr="001D61BE">
        <w:rPr>
          <w:rFonts w:ascii="Aptos" w:hAnsi="Aptos" w:cstheme="minorHAnsi"/>
          <w:szCs w:val="22"/>
        </w:rPr>
        <w:t>Role and Description</w:t>
      </w:r>
      <w:r>
        <w:rPr>
          <w:rFonts w:ascii="Aptos" w:hAnsi="Aptos" w:cstheme="minorHAnsi"/>
          <w:szCs w:val="22"/>
        </w:rPr>
        <w:t xml:space="preserve"> </w:t>
      </w:r>
    </w:p>
    <w:p w14:paraId="78215C9B" w14:textId="77777777" w:rsidR="001D61BE" w:rsidRDefault="001D61BE" w:rsidP="001D61BE">
      <w:pPr>
        <w:rPr>
          <w:rFonts w:ascii="Aptos" w:hAnsi="Aptos" w:cstheme="minorHAnsi"/>
          <w:szCs w:val="22"/>
        </w:rPr>
      </w:pPr>
    </w:p>
    <w:p w14:paraId="32EAA4A4" w14:textId="1742B126" w:rsidR="001D61BE" w:rsidRPr="001D61BE" w:rsidRDefault="001D61BE" w:rsidP="001D61BE">
      <w:pPr>
        <w:rPr>
          <w:rFonts w:ascii="Aptos" w:hAnsi="Aptos" w:cstheme="minorHAnsi"/>
          <w:b/>
          <w:bCs/>
          <w:color w:val="6883B0" w:themeColor="background1" w:themeTint="99"/>
          <w:szCs w:val="22"/>
        </w:rPr>
      </w:pPr>
      <w:r w:rsidRPr="001D61BE">
        <w:rPr>
          <w:rFonts w:ascii="Aptos" w:hAnsi="Aptos" w:cstheme="minorHAnsi"/>
          <w:b/>
          <w:bCs/>
          <w:color w:val="6883B0" w:themeColor="background1" w:themeTint="99"/>
          <w:szCs w:val="22"/>
        </w:rPr>
        <w:t>Con</w:t>
      </w:r>
      <w:r w:rsidR="00B261E4">
        <w:rPr>
          <w:rFonts w:ascii="Aptos" w:hAnsi="Aptos" w:cstheme="minorHAnsi"/>
          <w:b/>
          <w:bCs/>
          <w:color w:val="6883B0" w:themeColor="background1" w:themeTint="99"/>
          <w:szCs w:val="22"/>
        </w:rPr>
        <w:t>tractor</w:t>
      </w:r>
    </w:p>
    <w:p w14:paraId="6EBAE4A4" w14:textId="77777777" w:rsidR="001D61BE" w:rsidRPr="001D61BE" w:rsidRDefault="001D61BE" w:rsidP="001D61BE">
      <w:pPr>
        <w:rPr>
          <w:rFonts w:ascii="Aptos" w:hAnsi="Aptos" w:cstheme="minorHAnsi"/>
          <w:szCs w:val="22"/>
        </w:rPr>
      </w:pPr>
      <w:r w:rsidRPr="001D61BE">
        <w:rPr>
          <w:rFonts w:ascii="Aptos" w:hAnsi="Aptos" w:cstheme="minorHAnsi"/>
          <w:szCs w:val="22"/>
        </w:rPr>
        <w:t xml:space="preserve">Person responsible for the project at your firm.  </w:t>
      </w:r>
    </w:p>
    <w:tbl>
      <w:tblPr>
        <w:tblStyle w:val="TableGrid"/>
        <w:tblpPr w:leftFromText="180" w:rightFromText="180" w:vertAnchor="text" w:horzAnchor="margin" w:tblpY="20"/>
        <w:tblW w:w="9625" w:type="dxa"/>
        <w:tblInd w:w="0" w:type="dxa"/>
        <w:tblLook w:val="04A0" w:firstRow="1" w:lastRow="0" w:firstColumn="1" w:lastColumn="0" w:noHBand="0" w:noVBand="1"/>
      </w:tblPr>
      <w:tblGrid>
        <w:gridCol w:w="1538"/>
        <w:gridCol w:w="2147"/>
        <w:gridCol w:w="2070"/>
        <w:gridCol w:w="3870"/>
      </w:tblGrid>
      <w:tr w:rsidR="001D61BE" w:rsidRPr="001D61BE" w14:paraId="44751D65" w14:textId="77777777" w:rsidTr="005D4D52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26935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First Name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AD306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Last Name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E4C91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Title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C4A25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Email Address</w:t>
            </w:r>
          </w:p>
        </w:tc>
      </w:tr>
      <w:tr w:rsidR="001D61BE" w:rsidRPr="001D61BE" w14:paraId="01EE99D6" w14:textId="77777777" w:rsidTr="005D4D52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58F1F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7385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CBEA9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B314A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</w:tr>
      <w:tr w:rsidR="001D61BE" w:rsidRPr="001D61BE" w14:paraId="2E8D4186" w14:textId="77777777" w:rsidTr="005D4D52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051D4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FF680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07E17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22048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</w:tr>
      <w:tr w:rsidR="001D61BE" w:rsidRPr="001D61BE" w14:paraId="55368C2A" w14:textId="77777777" w:rsidTr="005D4D52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78393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F8CB3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570E4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A7B5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</w:tr>
      <w:tr w:rsidR="001D61BE" w:rsidRPr="001D61BE" w14:paraId="26EE81F8" w14:textId="77777777" w:rsidTr="005D4D52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C170D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D27DC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F1078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794A6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</w:tr>
      <w:tr w:rsidR="001D61BE" w:rsidRPr="001D61BE" w14:paraId="1B4F3D7D" w14:textId="77777777" w:rsidTr="005D4D52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CBC85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90159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594AA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15B8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</w:tr>
    </w:tbl>
    <w:p w14:paraId="5B7E6049" w14:textId="77777777" w:rsidR="00B261E4" w:rsidRDefault="00B261E4" w:rsidP="00B261E4">
      <w:pPr>
        <w:rPr>
          <w:rFonts w:ascii="Aptos" w:hAnsi="Aptos" w:cstheme="minorHAnsi"/>
          <w:b/>
          <w:bCs/>
          <w:color w:val="6883B0" w:themeColor="background1" w:themeTint="99"/>
          <w:szCs w:val="22"/>
        </w:rPr>
      </w:pPr>
    </w:p>
    <w:p w14:paraId="49F6B1D0" w14:textId="3FD6E5F2" w:rsidR="001D61BE" w:rsidRPr="001D61BE" w:rsidRDefault="00B261E4" w:rsidP="00B261E4">
      <w:pPr>
        <w:rPr>
          <w:rFonts w:ascii="Aptos" w:hAnsi="Aptos" w:cstheme="minorHAnsi"/>
          <w:b/>
          <w:bCs/>
          <w:color w:val="6883B0" w:themeColor="background1" w:themeTint="99"/>
          <w:szCs w:val="22"/>
        </w:rPr>
      </w:pPr>
      <w:r w:rsidRPr="001D61BE">
        <w:rPr>
          <w:rFonts w:ascii="Aptos" w:hAnsi="Aptos" w:cstheme="minorHAnsi"/>
          <w:b/>
          <w:bCs/>
          <w:color w:val="6883B0" w:themeColor="background1" w:themeTint="99"/>
          <w:szCs w:val="22"/>
        </w:rPr>
        <w:t>Con</w:t>
      </w:r>
      <w:r>
        <w:rPr>
          <w:rFonts w:ascii="Aptos" w:hAnsi="Aptos" w:cstheme="minorHAnsi"/>
          <w:b/>
          <w:bCs/>
          <w:color w:val="6883B0" w:themeColor="background1" w:themeTint="99"/>
          <w:szCs w:val="22"/>
        </w:rPr>
        <w:t xml:space="preserve">tractor </w:t>
      </w:r>
      <w:r w:rsidR="001D61BE" w:rsidRPr="001D61BE">
        <w:rPr>
          <w:rFonts w:ascii="Aptos" w:hAnsi="Aptos" w:cstheme="minorHAnsi"/>
          <w:b/>
          <w:bCs/>
          <w:color w:val="6883B0" w:themeColor="background1" w:themeTint="99"/>
          <w:szCs w:val="22"/>
        </w:rPr>
        <w:t xml:space="preserve">Admin </w:t>
      </w:r>
    </w:p>
    <w:tbl>
      <w:tblPr>
        <w:tblStyle w:val="TableGrid"/>
        <w:tblpPr w:leftFromText="180" w:rightFromText="180" w:vertAnchor="text" w:horzAnchor="margin" w:tblpY="669"/>
        <w:tblW w:w="9625" w:type="dxa"/>
        <w:tblInd w:w="0" w:type="dxa"/>
        <w:tblLook w:val="04A0" w:firstRow="1" w:lastRow="0" w:firstColumn="1" w:lastColumn="0" w:noHBand="0" w:noVBand="1"/>
      </w:tblPr>
      <w:tblGrid>
        <w:gridCol w:w="1538"/>
        <w:gridCol w:w="2147"/>
        <w:gridCol w:w="2070"/>
        <w:gridCol w:w="3870"/>
      </w:tblGrid>
      <w:tr w:rsidR="001D61BE" w:rsidRPr="001D61BE" w14:paraId="27B1B3CA" w14:textId="77777777" w:rsidTr="005D4D52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04465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First Name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C8346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Last Name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4F131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Title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5B9B1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Email Address</w:t>
            </w:r>
          </w:p>
        </w:tc>
      </w:tr>
      <w:tr w:rsidR="001D61BE" w:rsidRPr="001D61BE" w14:paraId="34225C11" w14:textId="77777777" w:rsidTr="005D4D52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B02DB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9676C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1683C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8A302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</w:tr>
      <w:tr w:rsidR="001D61BE" w:rsidRPr="001D61BE" w14:paraId="1F73D61E" w14:textId="77777777" w:rsidTr="005D4D52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2D7F0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2CAE9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F1360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735B3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</w:tr>
    </w:tbl>
    <w:p w14:paraId="39E9F851" w14:textId="77777777" w:rsidR="001D61BE" w:rsidRPr="001D61BE" w:rsidRDefault="001D61BE" w:rsidP="001D61BE">
      <w:pPr>
        <w:rPr>
          <w:rFonts w:ascii="Aptos" w:hAnsi="Aptos" w:cstheme="minorHAnsi"/>
          <w:szCs w:val="22"/>
        </w:rPr>
      </w:pPr>
      <w:r w:rsidRPr="001D61BE">
        <w:rPr>
          <w:rFonts w:ascii="Aptos" w:hAnsi="Aptos" w:cstheme="minorHAnsi"/>
          <w:szCs w:val="22"/>
        </w:rPr>
        <w:t>Person responsible for providing other documentation for the project as needed to the University of Missouri.</w:t>
      </w:r>
    </w:p>
    <w:p w14:paraId="27DCC6E1" w14:textId="77777777" w:rsidR="00B261E4" w:rsidRDefault="00B261E4" w:rsidP="00B261E4">
      <w:pPr>
        <w:rPr>
          <w:rFonts w:ascii="Aptos" w:hAnsi="Aptos" w:cstheme="minorHAnsi"/>
          <w:b/>
          <w:bCs/>
          <w:color w:val="6883B0" w:themeColor="background1" w:themeTint="99"/>
          <w:szCs w:val="22"/>
        </w:rPr>
      </w:pPr>
    </w:p>
    <w:p w14:paraId="5FE816D6" w14:textId="5BC67430" w:rsidR="001D61BE" w:rsidRPr="001D61BE" w:rsidRDefault="00B261E4" w:rsidP="00B261E4">
      <w:pPr>
        <w:rPr>
          <w:rFonts w:ascii="Aptos" w:hAnsi="Aptos" w:cstheme="minorHAnsi"/>
          <w:b/>
          <w:bCs/>
          <w:color w:val="6883B0" w:themeColor="background1" w:themeTint="99"/>
          <w:szCs w:val="22"/>
        </w:rPr>
      </w:pPr>
      <w:r w:rsidRPr="001D61BE">
        <w:rPr>
          <w:rFonts w:ascii="Aptos" w:hAnsi="Aptos" w:cstheme="minorHAnsi"/>
          <w:b/>
          <w:bCs/>
          <w:color w:val="6883B0" w:themeColor="background1" w:themeTint="99"/>
          <w:szCs w:val="22"/>
        </w:rPr>
        <w:t>Con</w:t>
      </w:r>
      <w:r>
        <w:rPr>
          <w:rFonts w:ascii="Aptos" w:hAnsi="Aptos" w:cstheme="minorHAnsi"/>
          <w:b/>
          <w:bCs/>
          <w:color w:val="6883B0" w:themeColor="background1" w:themeTint="99"/>
          <w:szCs w:val="22"/>
        </w:rPr>
        <w:t xml:space="preserve">tractor </w:t>
      </w:r>
      <w:r w:rsidR="001D61BE" w:rsidRPr="001D61BE">
        <w:rPr>
          <w:rFonts w:ascii="Aptos" w:hAnsi="Aptos" w:cstheme="minorHAnsi"/>
          <w:b/>
          <w:bCs/>
          <w:color w:val="6883B0" w:themeColor="background1" w:themeTint="99"/>
          <w:szCs w:val="22"/>
        </w:rPr>
        <w:t xml:space="preserve">Accountant </w:t>
      </w:r>
    </w:p>
    <w:tbl>
      <w:tblPr>
        <w:tblStyle w:val="TableGrid"/>
        <w:tblpPr w:leftFromText="180" w:rightFromText="180" w:vertAnchor="text" w:horzAnchor="margin" w:tblpY="435"/>
        <w:tblW w:w="9625" w:type="dxa"/>
        <w:tblInd w:w="0" w:type="dxa"/>
        <w:tblLook w:val="04A0" w:firstRow="1" w:lastRow="0" w:firstColumn="1" w:lastColumn="0" w:noHBand="0" w:noVBand="1"/>
      </w:tblPr>
      <w:tblGrid>
        <w:gridCol w:w="1538"/>
        <w:gridCol w:w="2147"/>
        <w:gridCol w:w="2070"/>
        <w:gridCol w:w="3870"/>
      </w:tblGrid>
      <w:tr w:rsidR="001D61BE" w:rsidRPr="001D61BE" w14:paraId="3F7111FF" w14:textId="77777777" w:rsidTr="005D4D52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100A8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First Name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322F8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Last Name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15A31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Title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DB1F7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Email Address</w:t>
            </w:r>
          </w:p>
        </w:tc>
      </w:tr>
      <w:tr w:rsidR="001D61BE" w:rsidRPr="001D61BE" w14:paraId="59009A6B" w14:textId="77777777" w:rsidTr="005D4D52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C3620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561AA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069EF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CD1FD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</w:tr>
      <w:tr w:rsidR="001D61BE" w:rsidRPr="001D61BE" w14:paraId="60487473" w14:textId="77777777" w:rsidTr="005D4D52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EDF7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5D034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152EC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727A3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</w:tr>
    </w:tbl>
    <w:p w14:paraId="56A8509E" w14:textId="77777777" w:rsidR="001D61BE" w:rsidRPr="001D61BE" w:rsidRDefault="001D61BE" w:rsidP="001D61BE">
      <w:pPr>
        <w:rPr>
          <w:rFonts w:ascii="Aptos" w:hAnsi="Aptos" w:cstheme="minorHAnsi"/>
          <w:szCs w:val="22"/>
        </w:rPr>
      </w:pPr>
      <w:r w:rsidRPr="001D61BE">
        <w:rPr>
          <w:rFonts w:ascii="Aptos" w:hAnsi="Aptos" w:cstheme="minorHAnsi"/>
          <w:szCs w:val="22"/>
        </w:rPr>
        <w:t>Person responsible for submitting invoices to the University of Missouri.</w:t>
      </w:r>
    </w:p>
    <w:p w14:paraId="0D6FA63A" w14:textId="77777777" w:rsidR="00B261E4" w:rsidRDefault="00B261E4" w:rsidP="00B261E4">
      <w:pPr>
        <w:rPr>
          <w:rFonts w:ascii="Aptos" w:hAnsi="Aptos" w:cstheme="minorHAnsi"/>
          <w:b/>
          <w:bCs/>
          <w:color w:val="6883B0" w:themeColor="background1" w:themeTint="99"/>
          <w:szCs w:val="22"/>
        </w:rPr>
      </w:pPr>
    </w:p>
    <w:p w14:paraId="6BE6636F" w14:textId="67B1073D" w:rsidR="001D61BE" w:rsidRPr="001D61BE" w:rsidRDefault="001D61BE" w:rsidP="00B261E4">
      <w:pPr>
        <w:rPr>
          <w:rFonts w:ascii="Aptos" w:hAnsi="Aptos" w:cstheme="minorHAnsi"/>
          <w:b/>
          <w:bCs/>
          <w:color w:val="6883B0" w:themeColor="background1" w:themeTint="99"/>
          <w:szCs w:val="22"/>
        </w:rPr>
      </w:pPr>
      <w:r w:rsidRPr="001D61BE">
        <w:rPr>
          <w:rFonts w:ascii="Aptos" w:hAnsi="Aptos" w:cstheme="minorHAnsi"/>
          <w:b/>
          <w:bCs/>
          <w:color w:val="6883B0" w:themeColor="background1" w:themeTint="99"/>
          <w:szCs w:val="22"/>
        </w:rPr>
        <w:t xml:space="preserve">Execution of </w:t>
      </w:r>
      <w:r w:rsidR="00B261E4" w:rsidRPr="001D61BE">
        <w:rPr>
          <w:rFonts w:ascii="Aptos" w:hAnsi="Aptos" w:cstheme="minorHAnsi"/>
          <w:b/>
          <w:bCs/>
          <w:color w:val="6883B0" w:themeColor="background1" w:themeTint="99"/>
          <w:szCs w:val="22"/>
        </w:rPr>
        <w:t>Con</w:t>
      </w:r>
      <w:r w:rsidR="00B261E4">
        <w:rPr>
          <w:rFonts w:ascii="Aptos" w:hAnsi="Aptos" w:cstheme="minorHAnsi"/>
          <w:b/>
          <w:bCs/>
          <w:color w:val="6883B0" w:themeColor="background1" w:themeTint="99"/>
          <w:szCs w:val="22"/>
        </w:rPr>
        <w:t>tractor</w:t>
      </w:r>
    </w:p>
    <w:tbl>
      <w:tblPr>
        <w:tblStyle w:val="TableGrid"/>
        <w:tblpPr w:leftFromText="180" w:rightFromText="180" w:vertAnchor="text" w:horzAnchor="margin" w:tblpY="382"/>
        <w:tblW w:w="9715" w:type="dxa"/>
        <w:tblInd w:w="0" w:type="dxa"/>
        <w:tblLook w:val="04A0" w:firstRow="1" w:lastRow="0" w:firstColumn="1" w:lastColumn="0" w:noHBand="0" w:noVBand="1"/>
      </w:tblPr>
      <w:tblGrid>
        <w:gridCol w:w="1538"/>
        <w:gridCol w:w="1538"/>
        <w:gridCol w:w="1593"/>
        <w:gridCol w:w="5046"/>
      </w:tblGrid>
      <w:tr w:rsidR="001D61BE" w:rsidRPr="001D61BE" w14:paraId="625EE5BB" w14:textId="77777777" w:rsidTr="005D4D52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17CD5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First Name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EB340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Last Name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F56C0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Title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FC115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  <w:r w:rsidRPr="001D61BE">
              <w:rPr>
                <w:rFonts w:ascii="Aptos" w:hAnsi="Aptos" w:cstheme="minorHAnsi"/>
                <w:szCs w:val="22"/>
              </w:rPr>
              <w:t>Email Address</w:t>
            </w:r>
          </w:p>
        </w:tc>
      </w:tr>
      <w:tr w:rsidR="001D61BE" w:rsidRPr="001D61BE" w14:paraId="1CFA30C7" w14:textId="77777777" w:rsidTr="005D4D52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027BC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155ED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A3E09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D06A" w14:textId="77777777" w:rsidR="001D61BE" w:rsidRPr="001D61BE" w:rsidRDefault="001D61BE" w:rsidP="001D61BE">
            <w:pPr>
              <w:rPr>
                <w:rFonts w:ascii="Aptos" w:hAnsi="Aptos" w:cstheme="minorHAnsi"/>
                <w:szCs w:val="22"/>
              </w:rPr>
            </w:pPr>
          </w:p>
        </w:tc>
      </w:tr>
    </w:tbl>
    <w:p w14:paraId="452DF399" w14:textId="77777777" w:rsidR="001D61BE" w:rsidRPr="001D61BE" w:rsidRDefault="001D61BE" w:rsidP="001D61BE">
      <w:pPr>
        <w:rPr>
          <w:rFonts w:ascii="Aptos" w:hAnsi="Aptos" w:cstheme="minorHAnsi"/>
          <w:szCs w:val="22"/>
        </w:rPr>
      </w:pPr>
      <w:r w:rsidRPr="001D61BE">
        <w:rPr>
          <w:rFonts w:ascii="Aptos" w:hAnsi="Aptos" w:cstheme="minorHAnsi"/>
          <w:szCs w:val="22"/>
        </w:rPr>
        <w:t>Person who will sign the fully executed agreement for the firm.</w:t>
      </w:r>
    </w:p>
    <w:p w14:paraId="0EE6FBFE" w14:textId="77777777" w:rsidR="001D61BE" w:rsidRPr="001D61BE" w:rsidRDefault="001D61BE" w:rsidP="001D61BE">
      <w:pPr>
        <w:rPr>
          <w:rFonts w:ascii="Aptos" w:hAnsi="Aptos" w:cstheme="minorHAnsi"/>
          <w:szCs w:val="22"/>
        </w:rPr>
      </w:pPr>
    </w:p>
    <w:p w14:paraId="4E5DF6B8" w14:textId="77777777" w:rsidR="00643115" w:rsidRPr="001D61BE" w:rsidRDefault="001D61BE" w:rsidP="00397F63">
      <w:pPr>
        <w:rPr>
          <w:rFonts w:ascii="Aptos" w:hAnsi="Aptos" w:cstheme="minorHAnsi"/>
          <w:szCs w:val="22"/>
        </w:rPr>
      </w:pPr>
      <w:r w:rsidRPr="001D61BE">
        <w:rPr>
          <w:rFonts w:ascii="Aptos" w:hAnsi="Aptos" w:cstheme="minorHAnsi"/>
          <w:szCs w:val="22"/>
        </w:rPr>
        <w:t xml:space="preserve">Thank-you for completing the form.  Please email this to </w:t>
      </w:r>
      <w:r w:rsidRPr="001D61BE">
        <w:rPr>
          <w:rFonts w:ascii="Aptos" w:hAnsi="Aptos" w:cstheme="minorHAnsi"/>
          <w:szCs w:val="22"/>
          <w:u w:val="single"/>
        </w:rPr>
        <w:t>(your name)</w:t>
      </w:r>
      <w:r w:rsidRPr="001D61BE">
        <w:rPr>
          <w:rFonts w:ascii="Aptos" w:hAnsi="Aptos" w:cstheme="minorHAnsi"/>
          <w:szCs w:val="22"/>
        </w:rPr>
        <w:t xml:space="preserve"> at </w:t>
      </w:r>
      <w:r w:rsidRPr="001D61BE">
        <w:rPr>
          <w:rFonts w:ascii="Aptos" w:hAnsi="Aptos" w:cstheme="minorHAnsi"/>
          <w:szCs w:val="22"/>
          <w:u w:val="single"/>
        </w:rPr>
        <w:t>(your email)</w:t>
      </w:r>
      <w:r w:rsidRPr="001D61BE">
        <w:rPr>
          <w:rFonts w:ascii="Aptos" w:hAnsi="Aptos" w:cstheme="minorHAnsi"/>
          <w:szCs w:val="22"/>
        </w:rPr>
        <w:t>.  We will process this request promptly.  Once an account has been established, you will receive an email with the login credentia</w:t>
      </w:r>
      <w:r>
        <w:rPr>
          <w:rFonts w:ascii="Aptos" w:hAnsi="Aptos" w:cstheme="minorHAnsi"/>
          <w:szCs w:val="22"/>
        </w:rPr>
        <w:t>ls.</w:t>
      </w:r>
    </w:p>
    <w:sectPr w:rsidR="00643115" w:rsidRPr="001D61BE" w:rsidSect="005D4D52">
      <w:headerReference w:type="default" r:id="rId10"/>
      <w:headerReference w:type="first" r:id="rId11"/>
      <w:footerReference w:type="first" r:id="rId12"/>
      <w:pgSz w:w="12240" w:h="15840"/>
      <w:pgMar w:top="864" w:right="1152" w:bottom="576" w:left="1152" w:header="720" w:footer="15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8DEF13" w14:textId="77777777" w:rsidR="00B261E4" w:rsidRDefault="00B261E4" w:rsidP="007B689C">
      <w:r>
        <w:separator/>
      </w:r>
    </w:p>
  </w:endnote>
  <w:endnote w:type="continuationSeparator" w:id="0">
    <w:p w14:paraId="328ED9D4" w14:textId="77777777" w:rsidR="00B261E4" w:rsidRDefault="00B261E4" w:rsidP="007B6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FA7E3" w14:textId="77777777" w:rsidR="000910FA" w:rsidRPr="00CD6D11" w:rsidRDefault="007411DE" w:rsidP="007411DE">
    <w:pPr>
      <w:pStyle w:val="Foot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9BC43FC" wp14:editId="3688DEA8">
          <wp:simplePos x="0" y="0"/>
          <wp:positionH relativeFrom="column">
            <wp:posOffset>-914400</wp:posOffset>
          </wp:positionH>
          <wp:positionV relativeFrom="paragraph">
            <wp:posOffset>-501015</wp:posOffset>
          </wp:positionV>
          <wp:extent cx="7772400" cy="926709"/>
          <wp:effectExtent l="0" t="0" r="0" b="635"/>
          <wp:wrapNone/>
          <wp:docPr id="41228580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2285800" name="Picture 4122858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9267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88AA0D" w14:textId="77777777" w:rsidR="000910FA" w:rsidRDefault="000910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A3D1D4" w14:textId="77777777" w:rsidR="00B261E4" w:rsidRDefault="00B261E4" w:rsidP="007B689C">
      <w:r>
        <w:separator/>
      </w:r>
    </w:p>
  </w:footnote>
  <w:footnote w:type="continuationSeparator" w:id="0">
    <w:p w14:paraId="7EFF5413" w14:textId="77777777" w:rsidR="00B261E4" w:rsidRDefault="00B261E4" w:rsidP="007B68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5128F0" w14:textId="77777777" w:rsidR="00D67625" w:rsidRDefault="00D67625" w:rsidP="00CF395F">
    <w:pPr>
      <w:pStyle w:val="Header"/>
      <w:tabs>
        <w:tab w:val="clear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91B8E7" w14:textId="77777777" w:rsidR="000910FA" w:rsidRDefault="00DB2605" w:rsidP="00DB2605">
    <w:pPr>
      <w:pStyle w:val="Header"/>
      <w:tabs>
        <w:tab w:val="clear" w:pos="9360"/>
      </w:tabs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ABC2E2" wp14:editId="69602D71">
          <wp:simplePos x="0" y="0"/>
          <wp:positionH relativeFrom="column">
            <wp:posOffset>-914400</wp:posOffset>
          </wp:positionH>
          <wp:positionV relativeFrom="paragraph">
            <wp:posOffset>-434340</wp:posOffset>
          </wp:positionV>
          <wp:extent cx="7772638" cy="1600200"/>
          <wp:effectExtent l="0" t="0" r="0" b="0"/>
          <wp:wrapTopAndBottom/>
          <wp:docPr id="1921988580" name="Picture 2" descr="A group of logos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1988580" name="Picture 2" descr="A group of logos with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638" cy="16002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3976EF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FAC29B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1F4E3BD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0416320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9A96E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3892A08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0B8FE4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53024C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8E6B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70297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F04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3E07854"/>
    <w:multiLevelType w:val="hybridMultilevel"/>
    <w:tmpl w:val="023AD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5562116">
    <w:abstractNumId w:val="10"/>
  </w:num>
  <w:num w:numId="2" w16cid:durableId="591859330">
    <w:abstractNumId w:val="8"/>
  </w:num>
  <w:num w:numId="3" w16cid:durableId="1294555439">
    <w:abstractNumId w:val="7"/>
  </w:num>
  <w:num w:numId="4" w16cid:durableId="1402288691">
    <w:abstractNumId w:val="6"/>
  </w:num>
  <w:num w:numId="5" w16cid:durableId="4141135">
    <w:abstractNumId w:val="5"/>
  </w:num>
  <w:num w:numId="6" w16cid:durableId="1177110375">
    <w:abstractNumId w:val="9"/>
  </w:num>
  <w:num w:numId="7" w16cid:durableId="1135025008">
    <w:abstractNumId w:val="4"/>
  </w:num>
  <w:num w:numId="8" w16cid:durableId="2067482345">
    <w:abstractNumId w:val="3"/>
  </w:num>
  <w:num w:numId="9" w16cid:durableId="1371613052">
    <w:abstractNumId w:val="2"/>
  </w:num>
  <w:num w:numId="10" w16cid:durableId="275915134">
    <w:abstractNumId w:val="1"/>
  </w:num>
  <w:num w:numId="11" w16cid:durableId="146435022">
    <w:abstractNumId w:val="0"/>
  </w:num>
  <w:num w:numId="12" w16cid:durableId="194780755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4"/>
    <w:rsid w:val="000016FC"/>
    <w:rsid w:val="000017BF"/>
    <w:rsid w:val="00011E51"/>
    <w:rsid w:val="00034526"/>
    <w:rsid w:val="00046166"/>
    <w:rsid w:val="00080319"/>
    <w:rsid w:val="000879AC"/>
    <w:rsid w:val="000903EF"/>
    <w:rsid w:val="000910FA"/>
    <w:rsid w:val="00093A2D"/>
    <w:rsid w:val="00093BA9"/>
    <w:rsid w:val="000A4AD5"/>
    <w:rsid w:val="000B202F"/>
    <w:rsid w:val="000C41C2"/>
    <w:rsid w:val="000D4652"/>
    <w:rsid w:val="000F3CFA"/>
    <w:rsid w:val="000F5E4F"/>
    <w:rsid w:val="001015F6"/>
    <w:rsid w:val="00126C4E"/>
    <w:rsid w:val="0014502E"/>
    <w:rsid w:val="00150B6D"/>
    <w:rsid w:val="00155A79"/>
    <w:rsid w:val="0016179C"/>
    <w:rsid w:val="00194C84"/>
    <w:rsid w:val="001A1B09"/>
    <w:rsid w:val="001A314B"/>
    <w:rsid w:val="001A66B9"/>
    <w:rsid w:val="001B28CF"/>
    <w:rsid w:val="001B5F9F"/>
    <w:rsid w:val="001C2849"/>
    <w:rsid w:val="001C34AF"/>
    <w:rsid w:val="001C68E9"/>
    <w:rsid w:val="001D0CF1"/>
    <w:rsid w:val="001D61BE"/>
    <w:rsid w:val="001E40E8"/>
    <w:rsid w:val="001F3480"/>
    <w:rsid w:val="001F3D60"/>
    <w:rsid w:val="001F4CD1"/>
    <w:rsid w:val="001F7FE8"/>
    <w:rsid w:val="002034A7"/>
    <w:rsid w:val="00204ED9"/>
    <w:rsid w:val="00211FEA"/>
    <w:rsid w:val="0022191D"/>
    <w:rsid w:val="00250277"/>
    <w:rsid w:val="002561BC"/>
    <w:rsid w:val="00283C4A"/>
    <w:rsid w:val="00294C7E"/>
    <w:rsid w:val="002B6208"/>
    <w:rsid w:val="002C0BE0"/>
    <w:rsid w:val="002C1C3A"/>
    <w:rsid w:val="002D73A5"/>
    <w:rsid w:val="002E5BE4"/>
    <w:rsid w:val="002E6BF9"/>
    <w:rsid w:val="00313BD2"/>
    <w:rsid w:val="00322190"/>
    <w:rsid w:val="0032561A"/>
    <w:rsid w:val="00325757"/>
    <w:rsid w:val="0033563A"/>
    <w:rsid w:val="00341FCD"/>
    <w:rsid w:val="0034344A"/>
    <w:rsid w:val="00360A0C"/>
    <w:rsid w:val="003741CE"/>
    <w:rsid w:val="003741E6"/>
    <w:rsid w:val="003751C1"/>
    <w:rsid w:val="003753A2"/>
    <w:rsid w:val="003763F6"/>
    <w:rsid w:val="00393805"/>
    <w:rsid w:val="00397F63"/>
    <w:rsid w:val="003C38C5"/>
    <w:rsid w:val="003C475A"/>
    <w:rsid w:val="003C7B92"/>
    <w:rsid w:val="003D2B0A"/>
    <w:rsid w:val="003E0260"/>
    <w:rsid w:val="003E5F2B"/>
    <w:rsid w:val="003F627D"/>
    <w:rsid w:val="003F7A43"/>
    <w:rsid w:val="00401844"/>
    <w:rsid w:val="004067D9"/>
    <w:rsid w:val="00406F33"/>
    <w:rsid w:val="00425A13"/>
    <w:rsid w:val="00432295"/>
    <w:rsid w:val="00435098"/>
    <w:rsid w:val="00444F03"/>
    <w:rsid w:val="00446A7F"/>
    <w:rsid w:val="0046208A"/>
    <w:rsid w:val="00467526"/>
    <w:rsid w:val="00493766"/>
    <w:rsid w:val="00494DE0"/>
    <w:rsid w:val="004A65DE"/>
    <w:rsid w:val="004A6FCC"/>
    <w:rsid w:val="004B16E2"/>
    <w:rsid w:val="004D04B2"/>
    <w:rsid w:val="004D48E0"/>
    <w:rsid w:val="0054115E"/>
    <w:rsid w:val="00566B0E"/>
    <w:rsid w:val="0057090D"/>
    <w:rsid w:val="00572202"/>
    <w:rsid w:val="005820B5"/>
    <w:rsid w:val="00585C29"/>
    <w:rsid w:val="005B5FDB"/>
    <w:rsid w:val="005C78FB"/>
    <w:rsid w:val="005D25D3"/>
    <w:rsid w:val="005D4631"/>
    <w:rsid w:val="005D4D52"/>
    <w:rsid w:val="005D7144"/>
    <w:rsid w:val="005E3F94"/>
    <w:rsid w:val="005F02F2"/>
    <w:rsid w:val="005F3397"/>
    <w:rsid w:val="005F43DD"/>
    <w:rsid w:val="005F72BC"/>
    <w:rsid w:val="00601D18"/>
    <w:rsid w:val="006109B5"/>
    <w:rsid w:val="00623CE9"/>
    <w:rsid w:val="00632599"/>
    <w:rsid w:val="00636B1C"/>
    <w:rsid w:val="0064060F"/>
    <w:rsid w:val="00640750"/>
    <w:rsid w:val="00640BC8"/>
    <w:rsid w:val="00643115"/>
    <w:rsid w:val="00663752"/>
    <w:rsid w:val="00667052"/>
    <w:rsid w:val="00672A72"/>
    <w:rsid w:val="00673CF0"/>
    <w:rsid w:val="0068468B"/>
    <w:rsid w:val="00686296"/>
    <w:rsid w:val="00694C51"/>
    <w:rsid w:val="006A604E"/>
    <w:rsid w:val="006B1CCB"/>
    <w:rsid w:val="006C3BFC"/>
    <w:rsid w:val="006D1150"/>
    <w:rsid w:val="006E2F56"/>
    <w:rsid w:val="006E5075"/>
    <w:rsid w:val="006F31C4"/>
    <w:rsid w:val="006F5C08"/>
    <w:rsid w:val="0070026A"/>
    <w:rsid w:val="007011A6"/>
    <w:rsid w:val="0070732B"/>
    <w:rsid w:val="0071542B"/>
    <w:rsid w:val="00722E39"/>
    <w:rsid w:val="00724B60"/>
    <w:rsid w:val="00730DBA"/>
    <w:rsid w:val="007327D5"/>
    <w:rsid w:val="007411DE"/>
    <w:rsid w:val="0075191F"/>
    <w:rsid w:val="00754A08"/>
    <w:rsid w:val="00756028"/>
    <w:rsid w:val="00777420"/>
    <w:rsid w:val="00785F41"/>
    <w:rsid w:val="007934E5"/>
    <w:rsid w:val="00796265"/>
    <w:rsid w:val="007B2DD0"/>
    <w:rsid w:val="007B689C"/>
    <w:rsid w:val="007D3305"/>
    <w:rsid w:val="007F301F"/>
    <w:rsid w:val="008305AE"/>
    <w:rsid w:val="00834BAA"/>
    <w:rsid w:val="00845E7C"/>
    <w:rsid w:val="00850F11"/>
    <w:rsid w:val="00854843"/>
    <w:rsid w:val="00876D75"/>
    <w:rsid w:val="0088087E"/>
    <w:rsid w:val="008808B1"/>
    <w:rsid w:val="008938F5"/>
    <w:rsid w:val="008A03A7"/>
    <w:rsid w:val="008A09D9"/>
    <w:rsid w:val="008A7EFD"/>
    <w:rsid w:val="008B174B"/>
    <w:rsid w:val="008B400A"/>
    <w:rsid w:val="008B4043"/>
    <w:rsid w:val="008B4655"/>
    <w:rsid w:val="008B4B2E"/>
    <w:rsid w:val="008B59FB"/>
    <w:rsid w:val="008B6D0B"/>
    <w:rsid w:val="008C5BAD"/>
    <w:rsid w:val="008E1B9E"/>
    <w:rsid w:val="0090718E"/>
    <w:rsid w:val="00907615"/>
    <w:rsid w:val="009105D5"/>
    <w:rsid w:val="009141C1"/>
    <w:rsid w:val="00917ADF"/>
    <w:rsid w:val="0092150A"/>
    <w:rsid w:val="00923DDF"/>
    <w:rsid w:val="00927BBA"/>
    <w:rsid w:val="00927EAF"/>
    <w:rsid w:val="00944710"/>
    <w:rsid w:val="0095549E"/>
    <w:rsid w:val="00956C56"/>
    <w:rsid w:val="0096214A"/>
    <w:rsid w:val="0097196A"/>
    <w:rsid w:val="00972705"/>
    <w:rsid w:val="00972746"/>
    <w:rsid w:val="00974C1C"/>
    <w:rsid w:val="0099433C"/>
    <w:rsid w:val="009A16CF"/>
    <w:rsid w:val="009A33F3"/>
    <w:rsid w:val="009B67F5"/>
    <w:rsid w:val="009C6554"/>
    <w:rsid w:val="009E3DC7"/>
    <w:rsid w:val="009F7BA8"/>
    <w:rsid w:val="00A11C10"/>
    <w:rsid w:val="00A14BDF"/>
    <w:rsid w:val="00A17F3A"/>
    <w:rsid w:val="00A20FF5"/>
    <w:rsid w:val="00A313A8"/>
    <w:rsid w:val="00A3373B"/>
    <w:rsid w:val="00A35A00"/>
    <w:rsid w:val="00A54CFE"/>
    <w:rsid w:val="00A551BA"/>
    <w:rsid w:val="00A55657"/>
    <w:rsid w:val="00A601FB"/>
    <w:rsid w:val="00A6441B"/>
    <w:rsid w:val="00A65F9A"/>
    <w:rsid w:val="00A70A1D"/>
    <w:rsid w:val="00A75118"/>
    <w:rsid w:val="00A85AEA"/>
    <w:rsid w:val="00AB1C7B"/>
    <w:rsid w:val="00AB7598"/>
    <w:rsid w:val="00AC07D3"/>
    <w:rsid w:val="00AC3C4B"/>
    <w:rsid w:val="00AD72FD"/>
    <w:rsid w:val="00AE0B4F"/>
    <w:rsid w:val="00AE6404"/>
    <w:rsid w:val="00AF1152"/>
    <w:rsid w:val="00AF2BEB"/>
    <w:rsid w:val="00AF34B6"/>
    <w:rsid w:val="00AF7B55"/>
    <w:rsid w:val="00B00621"/>
    <w:rsid w:val="00B02279"/>
    <w:rsid w:val="00B1609E"/>
    <w:rsid w:val="00B21FB5"/>
    <w:rsid w:val="00B261E4"/>
    <w:rsid w:val="00B26313"/>
    <w:rsid w:val="00B46A47"/>
    <w:rsid w:val="00B512CF"/>
    <w:rsid w:val="00B55684"/>
    <w:rsid w:val="00B569F6"/>
    <w:rsid w:val="00B64E9E"/>
    <w:rsid w:val="00B736E6"/>
    <w:rsid w:val="00B7532D"/>
    <w:rsid w:val="00B76E55"/>
    <w:rsid w:val="00B772EB"/>
    <w:rsid w:val="00B807C0"/>
    <w:rsid w:val="00B80B7A"/>
    <w:rsid w:val="00B83AA1"/>
    <w:rsid w:val="00B85015"/>
    <w:rsid w:val="00BA3CDA"/>
    <w:rsid w:val="00BA474F"/>
    <w:rsid w:val="00BA7018"/>
    <w:rsid w:val="00BB28F0"/>
    <w:rsid w:val="00BC6A2D"/>
    <w:rsid w:val="00BE64E9"/>
    <w:rsid w:val="00BF0CF0"/>
    <w:rsid w:val="00C03922"/>
    <w:rsid w:val="00C0470A"/>
    <w:rsid w:val="00C05F12"/>
    <w:rsid w:val="00C14CCD"/>
    <w:rsid w:val="00C237C8"/>
    <w:rsid w:val="00C247A3"/>
    <w:rsid w:val="00C36D16"/>
    <w:rsid w:val="00C44205"/>
    <w:rsid w:val="00C57524"/>
    <w:rsid w:val="00C60B76"/>
    <w:rsid w:val="00C628F2"/>
    <w:rsid w:val="00C97375"/>
    <w:rsid w:val="00CB2D4D"/>
    <w:rsid w:val="00CB78E0"/>
    <w:rsid w:val="00CC3B5B"/>
    <w:rsid w:val="00CC3F43"/>
    <w:rsid w:val="00CC5F86"/>
    <w:rsid w:val="00CD5D49"/>
    <w:rsid w:val="00CF0162"/>
    <w:rsid w:val="00CF25FA"/>
    <w:rsid w:val="00CF2EA8"/>
    <w:rsid w:val="00CF395F"/>
    <w:rsid w:val="00CF4A2D"/>
    <w:rsid w:val="00D07060"/>
    <w:rsid w:val="00D11150"/>
    <w:rsid w:val="00D25DE8"/>
    <w:rsid w:val="00D26C0E"/>
    <w:rsid w:val="00D308B9"/>
    <w:rsid w:val="00D30E6A"/>
    <w:rsid w:val="00D33BDE"/>
    <w:rsid w:val="00D42A30"/>
    <w:rsid w:val="00D42F9A"/>
    <w:rsid w:val="00D431CB"/>
    <w:rsid w:val="00D517BB"/>
    <w:rsid w:val="00D5221E"/>
    <w:rsid w:val="00D55512"/>
    <w:rsid w:val="00D67625"/>
    <w:rsid w:val="00D76DBC"/>
    <w:rsid w:val="00D77580"/>
    <w:rsid w:val="00DA3949"/>
    <w:rsid w:val="00DA3D05"/>
    <w:rsid w:val="00DB2605"/>
    <w:rsid w:val="00DD24B7"/>
    <w:rsid w:val="00DF6267"/>
    <w:rsid w:val="00E04286"/>
    <w:rsid w:val="00E0572D"/>
    <w:rsid w:val="00E1706E"/>
    <w:rsid w:val="00E207BC"/>
    <w:rsid w:val="00E45576"/>
    <w:rsid w:val="00E51155"/>
    <w:rsid w:val="00E5136B"/>
    <w:rsid w:val="00E604DD"/>
    <w:rsid w:val="00E67573"/>
    <w:rsid w:val="00E7662C"/>
    <w:rsid w:val="00E84293"/>
    <w:rsid w:val="00E9213F"/>
    <w:rsid w:val="00E96C55"/>
    <w:rsid w:val="00EB1AFB"/>
    <w:rsid w:val="00EB34AD"/>
    <w:rsid w:val="00ED3709"/>
    <w:rsid w:val="00EE1DC0"/>
    <w:rsid w:val="00EE4276"/>
    <w:rsid w:val="00F04842"/>
    <w:rsid w:val="00F0500A"/>
    <w:rsid w:val="00F10E95"/>
    <w:rsid w:val="00F27128"/>
    <w:rsid w:val="00F40486"/>
    <w:rsid w:val="00F45167"/>
    <w:rsid w:val="00F464D2"/>
    <w:rsid w:val="00F5132C"/>
    <w:rsid w:val="00F527BC"/>
    <w:rsid w:val="00F54932"/>
    <w:rsid w:val="00F57FD5"/>
    <w:rsid w:val="00F72D88"/>
    <w:rsid w:val="00F75CD9"/>
    <w:rsid w:val="00F760E6"/>
    <w:rsid w:val="00F77345"/>
    <w:rsid w:val="00F805DB"/>
    <w:rsid w:val="00F87334"/>
    <w:rsid w:val="00F97BC6"/>
    <w:rsid w:val="00FA01EB"/>
    <w:rsid w:val="00FA2A19"/>
    <w:rsid w:val="00FA3CF3"/>
    <w:rsid w:val="00FA5B52"/>
    <w:rsid w:val="00FA5C40"/>
    <w:rsid w:val="00FC7841"/>
    <w:rsid w:val="00FE4E71"/>
    <w:rsid w:val="00FF4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CE29150"/>
  <w15:docId w15:val="{A28A7AAA-2E53-469C-A536-20FFA68B4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879AC"/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link w:val="Heading1Char"/>
    <w:qFormat/>
    <w:rsid w:val="000879AC"/>
    <w:pPr>
      <w:keepNext/>
      <w:keepLines/>
      <w:spacing w:before="240"/>
      <w:outlineLvl w:val="0"/>
    </w:pPr>
    <w:rPr>
      <w:rFonts w:eastAsiaTheme="majorEastAsia" w:cstheme="majorBidi"/>
      <w:color w:val="7EFFFF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D61B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EFFFF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B68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B68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7B689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7B68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B689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B689C"/>
    <w:rPr>
      <w:sz w:val="24"/>
      <w:szCs w:val="24"/>
    </w:rPr>
  </w:style>
  <w:style w:type="character" w:styleId="PlaceholderText">
    <w:name w:val="Placeholder Text"/>
    <w:uiPriority w:val="99"/>
    <w:semiHidden/>
    <w:rsid w:val="00D76DBC"/>
    <w:rPr>
      <w:color w:val="808080"/>
    </w:rPr>
  </w:style>
  <w:style w:type="paragraph" w:styleId="NormalWeb">
    <w:name w:val="Normal (Web)"/>
    <w:basedOn w:val="Normal"/>
    <w:uiPriority w:val="99"/>
    <w:unhideWhenUsed/>
    <w:rsid w:val="00F54932"/>
    <w:pPr>
      <w:spacing w:before="100" w:beforeAutospacing="1" w:after="100" w:afterAutospacing="1"/>
    </w:pPr>
    <w:rPr>
      <w:rFonts w:eastAsia="Calibri"/>
    </w:rPr>
  </w:style>
  <w:style w:type="paragraph" w:styleId="PlainText">
    <w:name w:val="Plain Text"/>
    <w:basedOn w:val="Normal"/>
    <w:link w:val="PlainTextChar"/>
    <w:uiPriority w:val="99"/>
    <w:unhideWhenUsed/>
    <w:rsid w:val="00F54932"/>
    <w:rPr>
      <w:rFonts w:ascii="Cambria" w:eastAsia="Calibri" w:hAnsi="Cambria"/>
    </w:rPr>
  </w:style>
  <w:style w:type="character" w:customStyle="1" w:styleId="PlainTextChar">
    <w:name w:val="Plain Text Char"/>
    <w:link w:val="PlainText"/>
    <w:uiPriority w:val="99"/>
    <w:rsid w:val="00F54932"/>
    <w:rPr>
      <w:rFonts w:ascii="Cambria" w:eastAsia="Calibri" w:hAnsi="Cambria"/>
      <w:sz w:val="24"/>
      <w:szCs w:val="24"/>
    </w:rPr>
  </w:style>
  <w:style w:type="character" w:styleId="Hyperlink">
    <w:name w:val="Hyperlink"/>
    <w:rsid w:val="00944710"/>
    <w:rPr>
      <w:color w:val="0563C1"/>
      <w:u w:val="single"/>
    </w:rPr>
  </w:style>
  <w:style w:type="character" w:styleId="Emphasis">
    <w:name w:val="Emphasis"/>
    <w:basedOn w:val="DefaultParagraphFont"/>
    <w:qFormat/>
    <w:rsid w:val="000879AC"/>
    <w:rPr>
      <w:rFonts w:ascii="Arial" w:hAnsi="Arial"/>
      <w:i/>
      <w:iCs/>
    </w:rPr>
  </w:style>
  <w:style w:type="character" w:customStyle="1" w:styleId="Heading1Char">
    <w:name w:val="Heading 1 Char"/>
    <w:basedOn w:val="DefaultParagraphFont"/>
    <w:link w:val="Heading1"/>
    <w:rsid w:val="000879AC"/>
    <w:rPr>
      <w:rFonts w:ascii="Arial" w:eastAsiaTheme="majorEastAsia" w:hAnsi="Arial" w:cstheme="majorBidi"/>
      <w:color w:val="7EFFFF" w:themeColor="accent1" w:themeShade="BF"/>
      <w:sz w:val="32"/>
      <w:szCs w:val="32"/>
    </w:rPr>
  </w:style>
  <w:style w:type="character" w:styleId="CommentReference">
    <w:name w:val="annotation reference"/>
    <w:basedOn w:val="DefaultParagraphFont"/>
    <w:semiHidden/>
    <w:unhideWhenUsed/>
    <w:rsid w:val="00E84293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842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8429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842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84293"/>
    <w:rPr>
      <w:rFonts w:ascii="Arial" w:hAnsi="Arial"/>
      <w:b/>
      <w:bCs/>
    </w:rPr>
  </w:style>
  <w:style w:type="paragraph" w:customStyle="1" w:styleId="BasicParagraph">
    <w:name w:val="[Basic Paragraph]"/>
    <w:basedOn w:val="Normal"/>
    <w:uiPriority w:val="99"/>
    <w:rsid w:val="000B202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</w:rPr>
  </w:style>
  <w:style w:type="character" w:customStyle="1" w:styleId="Heading2Char">
    <w:name w:val="Heading 2 Char"/>
    <w:basedOn w:val="DefaultParagraphFont"/>
    <w:link w:val="Heading2"/>
    <w:semiHidden/>
    <w:rsid w:val="001D61BE"/>
    <w:rPr>
      <w:rFonts w:asciiTheme="majorHAnsi" w:eastAsiaTheme="majorEastAsia" w:hAnsiTheme="majorHAnsi" w:cstheme="majorBidi"/>
      <w:color w:val="7EFFFF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1D61BE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90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cz2k\OneDrive%20-%20University%20of%20Missouri\MU%20PDC%20Transition%20to%20eBuilder%20Project\Templates\New%20folder\Contractor%20Information%20Request%20for%20eBuilder%20Users%20Form.dotx" TargetMode="External"/></Relationships>
</file>

<file path=word/theme/theme1.xml><?xml version="1.0" encoding="utf-8"?>
<a:theme xmlns:a="http://schemas.openxmlformats.org/drawingml/2006/main" name="UMSysColors_Updated">
  <a:themeElements>
    <a:clrScheme name="UMSysColors 1">
      <a:dk1>
        <a:srgbClr val="F2B92F"/>
      </a:dk1>
      <a:lt1>
        <a:srgbClr val="2C3B54"/>
      </a:lt1>
      <a:dk2>
        <a:srgbClr val="F7CD7B"/>
      </a:dk2>
      <a:lt2>
        <a:srgbClr val="F6E2B4"/>
      </a:lt2>
      <a:accent1>
        <a:srgbClr val="FEFFFF"/>
      </a:accent1>
      <a:accent2>
        <a:srgbClr val="000000"/>
      </a:accent2>
      <a:accent3>
        <a:srgbClr val="B4B3C1"/>
      </a:accent3>
      <a:accent4>
        <a:srgbClr val="DDDEE4"/>
      </a:accent4>
      <a:accent5>
        <a:srgbClr val="555658"/>
      </a:accent5>
      <a:accent6>
        <a:srgbClr val="858483"/>
      </a:accent6>
      <a:hlink>
        <a:srgbClr val="0432FF"/>
      </a:hlink>
      <a:folHlink>
        <a:srgbClr val="93209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Gothic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UMSysColors_Updated" id="{2D1DAA91-6B98-4A48-A68F-08CFE29D9A86}" vid="{4A748ECC-AC58-8348-A6BD-A52879F8B2C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CE425780FFC947AABEE4F32A04C1E8" ma:contentTypeVersion="2" ma:contentTypeDescription="Create a new document." ma:contentTypeScope="" ma:versionID="1f6830dd2bcb1dd8a19f74ef0124af54">
  <xsd:schema xmlns:xsd="http://www.w3.org/2001/XMLSchema" xmlns:xs="http://www.w3.org/2001/XMLSchema" xmlns:p="http://schemas.microsoft.com/office/2006/metadata/properties" xmlns:ns2="14ffd28c-2866-4e88-9dda-2648eb6cdf8a" targetNamespace="http://schemas.microsoft.com/office/2006/metadata/properties" ma:root="true" ma:fieldsID="67fe4c6a667140527b5f685dcb609c42" ns2:_="">
    <xsd:import namespace="14ffd28c-2866-4e88-9dda-2648eb6cdf8a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ffd28c-2866-4e88-9dda-2648eb6cdf8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B5C2B9-E68D-4CF7-AA5D-DEA7AD5FEADB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679c2509-708a-4ea0-b0a6-f5e236cc69a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434448E-80F3-4FA0-8A46-E06ECF8284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C7AF3E-E7BC-4637-B07E-5BB3FEE41988}"/>
</file>

<file path=docProps/app.xml><?xml version="1.0" encoding="utf-8"?>
<Properties xmlns="http://schemas.openxmlformats.org/officeDocument/2006/extended-properties" xmlns:vt="http://schemas.openxmlformats.org/officeDocument/2006/docPropsVTypes">
  <Template>Contractor Information Request for eBuilder Users Form.dotx</Template>
  <TotalTime>0</TotalTime>
  <Pages>1</Pages>
  <Words>184</Words>
  <Characters>1039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Office of Human Resources | University of Missouri System</vt:lpstr>
    </vt:vector>
  </TitlesOfParts>
  <Manager>Human Resources</Manager>
  <Company>University of Missouri System</Company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If you are having trouble reading this, please contact the University of Missouri System's Human Resources Service Center at (573) 882-2146, toll-free at (800) 488-5288, or by email at hrservicecenter@umsystem.edu.</dc:subject>
  <dc:creator>Copeland, Bill</dc:creator>
  <cp:keywords>um, university, system, missouri, mu, mizzou, columbia, umkc, kansas, city, s&amp;t, rolla, science, technology, umsl, st, louis, central, administration, office</cp:keywords>
  <cp:lastModifiedBy>Moore, Vickie</cp:lastModifiedBy>
  <cp:revision>2</cp:revision>
  <cp:lastPrinted>2016-06-03T20:40:00Z</cp:lastPrinted>
  <dcterms:created xsi:type="dcterms:W3CDTF">2024-08-23T12:23:00Z</dcterms:created>
  <dcterms:modified xsi:type="dcterms:W3CDTF">2024-08-23T12:23:00Z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152500</vt:r8>
  </property>
  <property fmtid="{D5CDD505-2E9C-101B-9397-08002B2CF9AE}" pid="3" name="xd_ProgID">
    <vt:lpwstr/>
  </property>
  <property fmtid="{D5CDD505-2E9C-101B-9397-08002B2CF9AE}" pid="4" name="ContentTypeId">
    <vt:lpwstr>0x010100A5CE425780FFC947AABEE4F32A04C1E8</vt:lpwstr>
  </property>
  <property fmtid="{D5CDD505-2E9C-101B-9397-08002B2CF9AE}" pid="5" name="TemplateUrl">
    <vt:lpwstr/>
  </property>
</Properties>
</file>