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0B96C" w14:textId="77777777" w:rsidR="00E04230" w:rsidRDefault="00E04230" w:rsidP="00492CF6">
      <w:pPr>
        <w:widowControl w:val="0"/>
        <w:jc w:val="center"/>
        <w:rPr>
          <w:rFonts w:ascii="Cambria" w:hAnsi="Cambria"/>
          <w:b/>
          <w:sz w:val="40"/>
          <w:szCs w:val="40"/>
        </w:rPr>
      </w:pPr>
    </w:p>
    <w:p w14:paraId="65C5F846" w14:textId="39A206EE" w:rsidR="00492CF6" w:rsidRDefault="00492CF6" w:rsidP="00492CF6">
      <w:pPr>
        <w:widowControl w:val="0"/>
        <w:jc w:val="center"/>
        <w:rPr>
          <w:rFonts w:ascii="Cambria" w:hAnsi="Cambria"/>
          <w:b/>
          <w:sz w:val="40"/>
          <w:szCs w:val="40"/>
        </w:rPr>
      </w:pPr>
      <w:r>
        <w:rPr>
          <w:rFonts w:ascii="Cambria" w:hAnsi="Cambria"/>
          <w:b/>
          <w:sz w:val="40"/>
          <w:szCs w:val="40"/>
        </w:rPr>
        <w:t>NOTICE TO PROCEED</w:t>
      </w:r>
    </w:p>
    <w:p w14:paraId="76D27735" w14:textId="77777777" w:rsidR="00492CF6" w:rsidRDefault="00492CF6" w:rsidP="00492CF6">
      <w:pPr>
        <w:widowControl w:val="0"/>
        <w:rPr>
          <w:rFonts w:ascii="Cambria" w:hAnsi="Cambria"/>
          <w:sz w:val="22"/>
          <w:szCs w:val="22"/>
        </w:rPr>
      </w:pPr>
    </w:p>
    <w:p w14:paraId="03342E09" w14:textId="77777777" w:rsidR="00492CF6" w:rsidRPr="00E04230" w:rsidRDefault="00492CF6" w:rsidP="00492CF6">
      <w:pPr>
        <w:ind w:right="720"/>
        <w:rPr>
          <w:sz w:val="22"/>
          <w:szCs w:val="22"/>
        </w:rPr>
      </w:pPr>
      <w:r w:rsidRPr="00E04230">
        <w:rPr>
          <w:sz w:val="22"/>
          <w:szCs w:val="22"/>
        </w:rPr>
        <w:t>(Date)</w:t>
      </w:r>
    </w:p>
    <w:p w14:paraId="03D6B377" w14:textId="77777777" w:rsidR="00492CF6" w:rsidRPr="00E04230" w:rsidRDefault="00492CF6" w:rsidP="00492CF6">
      <w:pPr>
        <w:ind w:right="720"/>
        <w:rPr>
          <w:sz w:val="22"/>
          <w:szCs w:val="22"/>
        </w:rPr>
      </w:pPr>
    </w:p>
    <w:p w14:paraId="5EAF8571" w14:textId="77777777" w:rsidR="00492CF6" w:rsidRPr="00E04230" w:rsidRDefault="00492CF6" w:rsidP="00492CF6">
      <w:pPr>
        <w:ind w:right="720"/>
        <w:rPr>
          <w:sz w:val="22"/>
          <w:szCs w:val="22"/>
        </w:rPr>
      </w:pPr>
      <w:r w:rsidRPr="00E04230">
        <w:rPr>
          <w:sz w:val="22"/>
          <w:szCs w:val="22"/>
        </w:rPr>
        <w:t>(Contractor)</w:t>
      </w:r>
    </w:p>
    <w:p w14:paraId="0E9F2D24" w14:textId="77777777" w:rsidR="00492CF6" w:rsidRPr="00E04230" w:rsidRDefault="00492CF6" w:rsidP="00492CF6">
      <w:pPr>
        <w:ind w:right="720"/>
        <w:rPr>
          <w:sz w:val="22"/>
          <w:szCs w:val="22"/>
        </w:rPr>
      </w:pPr>
      <w:r w:rsidRPr="00E04230">
        <w:rPr>
          <w:sz w:val="22"/>
          <w:szCs w:val="22"/>
        </w:rPr>
        <w:t>(Name)</w:t>
      </w:r>
    </w:p>
    <w:p w14:paraId="0B937441" w14:textId="77777777" w:rsidR="00492CF6" w:rsidRPr="00E04230" w:rsidRDefault="00492CF6" w:rsidP="00492CF6">
      <w:pPr>
        <w:ind w:right="720"/>
        <w:rPr>
          <w:sz w:val="22"/>
          <w:szCs w:val="22"/>
        </w:rPr>
      </w:pPr>
      <w:r w:rsidRPr="00E04230">
        <w:rPr>
          <w:sz w:val="22"/>
          <w:szCs w:val="22"/>
        </w:rPr>
        <w:t>(Address)</w:t>
      </w:r>
    </w:p>
    <w:p w14:paraId="32DFA19A" w14:textId="77777777" w:rsidR="00492CF6" w:rsidRPr="00E04230" w:rsidRDefault="00492CF6" w:rsidP="00492CF6">
      <w:pPr>
        <w:ind w:right="720"/>
        <w:rPr>
          <w:sz w:val="22"/>
          <w:szCs w:val="22"/>
        </w:rPr>
      </w:pPr>
      <w:r w:rsidRPr="00E04230">
        <w:rPr>
          <w:sz w:val="22"/>
          <w:szCs w:val="22"/>
        </w:rPr>
        <w:t>(City, State, Zip)</w:t>
      </w:r>
    </w:p>
    <w:p w14:paraId="48476F6E" w14:textId="77777777" w:rsidR="00492CF6" w:rsidRPr="00E04230" w:rsidRDefault="00492CF6" w:rsidP="00492CF6">
      <w:pPr>
        <w:ind w:right="720"/>
        <w:rPr>
          <w:sz w:val="22"/>
          <w:szCs w:val="22"/>
        </w:rPr>
      </w:pPr>
    </w:p>
    <w:p w14:paraId="1DC26EEA" w14:textId="77777777" w:rsidR="00492CF6" w:rsidRPr="00E04230" w:rsidRDefault="00492CF6" w:rsidP="00492CF6">
      <w:pPr>
        <w:ind w:right="720"/>
        <w:rPr>
          <w:sz w:val="22"/>
          <w:szCs w:val="22"/>
        </w:rPr>
      </w:pPr>
    </w:p>
    <w:p w14:paraId="4725C62C" w14:textId="77777777" w:rsidR="00492CF6" w:rsidRPr="00E04230" w:rsidRDefault="00492CF6" w:rsidP="00492CF6">
      <w:pPr>
        <w:tabs>
          <w:tab w:val="left" w:pos="-720"/>
        </w:tabs>
        <w:ind w:left="720" w:right="720" w:hanging="720"/>
        <w:rPr>
          <w:sz w:val="22"/>
          <w:szCs w:val="22"/>
        </w:rPr>
      </w:pPr>
      <w:r w:rsidRPr="00E04230">
        <w:rPr>
          <w:sz w:val="22"/>
          <w:szCs w:val="22"/>
        </w:rPr>
        <w:t>RE:</w:t>
      </w:r>
      <w:r w:rsidRPr="00E04230">
        <w:rPr>
          <w:sz w:val="22"/>
          <w:szCs w:val="22"/>
        </w:rPr>
        <w:tab/>
        <w:t>(Project Number), (Project Description)</w:t>
      </w:r>
    </w:p>
    <w:p w14:paraId="0F30648C" w14:textId="77777777" w:rsidR="00492CF6" w:rsidRPr="00E04230" w:rsidRDefault="00492CF6" w:rsidP="00492CF6">
      <w:pPr>
        <w:ind w:right="720" w:firstLine="720"/>
        <w:rPr>
          <w:sz w:val="22"/>
          <w:szCs w:val="22"/>
        </w:rPr>
      </w:pPr>
      <w:r w:rsidRPr="00E04230">
        <w:rPr>
          <w:sz w:val="22"/>
          <w:szCs w:val="22"/>
        </w:rPr>
        <w:t>University of Missouri – (Campus)</w:t>
      </w:r>
    </w:p>
    <w:p w14:paraId="1BACAF80" w14:textId="77777777" w:rsidR="00492CF6" w:rsidRPr="00E04230" w:rsidRDefault="00492CF6" w:rsidP="00492CF6">
      <w:pPr>
        <w:ind w:right="720"/>
        <w:rPr>
          <w:sz w:val="22"/>
          <w:szCs w:val="22"/>
        </w:rPr>
      </w:pPr>
    </w:p>
    <w:p w14:paraId="4AD56F35" w14:textId="77777777" w:rsidR="00492CF6" w:rsidRPr="00E04230" w:rsidRDefault="00492CF6" w:rsidP="00492CF6">
      <w:pPr>
        <w:ind w:right="720"/>
        <w:rPr>
          <w:sz w:val="22"/>
          <w:szCs w:val="22"/>
        </w:rPr>
      </w:pPr>
      <w:r w:rsidRPr="00E04230">
        <w:rPr>
          <w:sz w:val="22"/>
          <w:szCs w:val="22"/>
        </w:rPr>
        <w:t>Dear (Name):</w:t>
      </w:r>
    </w:p>
    <w:p w14:paraId="79181672" w14:textId="77777777" w:rsidR="00492CF6" w:rsidRPr="00E04230" w:rsidRDefault="00492CF6" w:rsidP="00492CF6">
      <w:pPr>
        <w:widowControl w:val="0"/>
        <w:rPr>
          <w:sz w:val="22"/>
          <w:szCs w:val="22"/>
        </w:rPr>
      </w:pPr>
    </w:p>
    <w:p w14:paraId="2C221D95" w14:textId="77777777" w:rsidR="00492CF6" w:rsidRPr="00E04230" w:rsidRDefault="00492CF6" w:rsidP="00492CF6">
      <w:pPr>
        <w:widowControl w:val="0"/>
        <w:rPr>
          <w:sz w:val="22"/>
          <w:szCs w:val="22"/>
        </w:rPr>
      </w:pPr>
      <w:r w:rsidRPr="00E04230">
        <w:rPr>
          <w:sz w:val="22"/>
          <w:szCs w:val="22"/>
        </w:rPr>
        <w:t>Pursuant to Article 9, of the General Conditions of the specifications dated (Date of Specifications), for the above project, you are hereby notified to proceed and commence work under the above contract on the day on which this notice is delivered to you.</w:t>
      </w:r>
    </w:p>
    <w:p w14:paraId="33D5B4DF" w14:textId="77777777" w:rsidR="00492CF6" w:rsidRPr="00E04230" w:rsidRDefault="00492CF6" w:rsidP="00492CF6">
      <w:pPr>
        <w:widowControl w:val="0"/>
        <w:rPr>
          <w:sz w:val="22"/>
          <w:szCs w:val="22"/>
        </w:rPr>
      </w:pPr>
    </w:p>
    <w:p w14:paraId="28889D63" w14:textId="77777777" w:rsidR="00492CF6" w:rsidRPr="00E04230" w:rsidRDefault="00492CF6" w:rsidP="00492CF6">
      <w:pPr>
        <w:widowControl w:val="0"/>
        <w:rPr>
          <w:sz w:val="22"/>
          <w:szCs w:val="22"/>
        </w:rPr>
      </w:pPr>
      <w:r w:rsidRPr="00E04230">
        <w:rPr>
          <w:sz w:val="22"/>
          <w:szCs w:val="22"/>
        </w:rPr>
        <w:t xml:space="preserve">Please acknowledge receipt of this notice by dating, </w:t>
      </w:r>
      <w:proofErr w:type="gramStart"/>
      <w:r w:rsidRPr="00E04230">
        <w:rPr>
          <w:sz w:val="22"/>
          <w:szCs w:val="22"/>
        </w:rPr>
        <w:t>signing</w:t>
      </w:r>
      <w:proofErr w:type="gramEnd"/>
      <w:r w:rsidRPr="00E04230">
        <w:rPr>
          <w:sz w:val="22"/>
          <w:szCs w:val="22"/>
        </w:rPr>
        <w:t xml:space="preserve"> and returning one copy.</w:t>
      </w:r>
    </w:p>
    <w:p w14:paraId="1C0AB8A8" w14:textId="77777777" w:rsidR="00492CF6" w:rsidRPr="00E04230" w:rsidRDefault="00492CF6" w:rsidP="00492CF6">
      <w:pPr>
        <w:widowControl w:val="0"/>
        <w:rPr>
          <w:sz w:val="22"/>
          <w:szCs w:val="22"/>
        </w:rPr>
      </w:pPr>
    </w:p>
    <w:p w14:paraId="625AC8C4" w14:textId="77777777" w:rsidR="00492CF6" w:rsidRPr="00E04230" w:rsidRDefault="00492CF6" w:rsidP="00492CF6">
      <w:pPr>
        <w:widowControl w:val="0"/>
        <w:rPr>
          <w:sz w:val="22"/>
          <w:szCs w:val="22"/>
        </w:rPr>
      </w:pPr>
    </w:p>
    <w:p w14:paraId="4FD4E8D6" w14:textId="77777777" w:rsidR="00492CF6" w:rsidRPr="00E04230" w:rsidRDefault="00492CF6" w:rsidP="00492CF6">
      <w:pPr>
        <w:widowControl w:val="0"/>
        <w:rPr>
          <w:b/>
          <w:sz w:val="22"/>
          <w:szCs w:val="22"/>
        </w:rPr>
      </w:pPr>
      <w:r w:rsidRPr="00E04230">
        <w:rPr>
          <w:b/>
          <w:sz w:val="22"/>
          <w:szCs w:val="22"/>
        </w:rPr>
        <w:t>THE CURATORS OF THE UNIVERSITY OF MISSOURI</w:t>
      </w:r>
    </w:p>
    <w:p w14:paraId="35F52738" w14:textId="77777777" w:rsidR="00492CF6" w:rsidRPr="00E04230" w:rsidRDefault="00492CF6" w:rsidP="00492CF6">
      <w:pPr>
        <w:widowControl w:val="0"/>
        <w:rPr>
          <w:sz w:val="22"/>
          <w:szCs w:val="22"/>
        </w:rPr>
      </w:pPr>
    </w:p>
    <w:p w14:paraId="18EE6224" w14:textId="77777777" w:rsidR="00492CF6" w:rsidRPr="00E04230" w:rsidRDefault="00492CF6" w:rsidP="00492CF6">
      <w:pPr>
        <w:widowControl w:val="0"/>
        <w:rPr>
          <w:sz w:val="22"/>
          <w:szCs w:val="22"/>
        </w:rPr>
      </w:pPr>
    </w:p>
    <w:p w14:paraId="0C37CDE8" w14:textId="77777777" w:rsidR="00492CF6" w:rsidRPr="00E04230" w:rsidRDefault="00492CF6" w:rsidP="00492CF6">
      <w:pPr>
        <w:widowControl w:val="0"/>
        <w:rPr>
          <w:sz w:val="22"/>
          <w:szCs w:val="22"/>
        </w:rPr>
      </w:pPr>
    </w:p>
    <w:p w14:paraId="53E2F40E" w14:textId="77777777" w:rsidR="00492CF6" w:rsidRPr="00E04230" w:rsidRDefault="00492CF6" w:rsidP="00492CF6">
      <w:pPr>
        <w:widowControl w:val="0"/>
        <w:rPr>
          <w:sz w:val="22"/>
          <w:szCs w:val="22"/>
          <w:u w:val="single"/>
        </w:rPr>
      </w:pPr>
      <w:r w:rsidRPr="00E04230">
        <w:rPr>
          <w:sz w:val="22"/>
          <w:szCs w:val="22"/>
        </w:rPr>
        <w:t>By:  ______________________________________</w:t>
      </w:r>
      <w:r w:rsidRPr="00E04230">
        <w:rPr>
          <w:sz w:val="22"/>
          <w:szCs w:val="22"/>
          <w:u w:val="single"/>
        </w:rPr>
        <w:t xml:space="preserve">                                                                      </w:t>
      </w:r>
    </w:p>
    <w:p w14:paraId="44B98E75" w14:textId="28540073" w:rsidR="00492CF6" w:rsidRPr="00E04230" w:rsidRDefault="00E04230"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ab/>
      </w:r>
      <w:r w:rsidR="00492CF6" w:rsidRPr="00E04230">
        <w:rPr>
          <w:sz w:val="22"/>
          <w:szCs w:val="22"/>
        </w:rPr>
        <w:t>(University Signing Authority)</w:t>
      </w:r>
    </w:p>
    <w:p w14:paraId="1D9B0263"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EB7484F" w14:textId="127AD7A8"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E04230">
        <w:rPr>
          <w:sz w:val="22"/>
          <w:szCs w:val="22"/>
        </w:rPr>
        <w:t xml:space="preserve">Receipt of the foregoing notice is hereby acknowledged this </w:t>
      </w:r>
      <w:r w:rsidRPr="00E04230">
        <w:rPr>
          <w:sz w:val="22"/>
          <w:szCs w:val="22"/>
          <w:u w:val="single"/>
        </w:rPr>
        <w:t xml:space="preserve">          </w:t>
      </w:r>
      <w:r w:rsidRPr="00E04230">
        <w:rPr>
          <w:sz w:val="22"/>
          <w:szCs w:val="22"/>
        </w:rPr>
        <w:t xml:space="preserve"> day of </w:t>
      </w:r>
      <w:r w:rsidRPr="00E04230">
        <w:rPr>
          <w:sz w:val="22"/>
          <w:szCs w:val="22"/>
          <w:u w:val="single"/>
        </w:rPr>
        <w:t xml:space="preserve">                       </w:t>
      </w:r>
      <w:proofErr w:type="gramStart"/>
      <w:r w:rsidRPr="00E04230">
        <w:rPr>
          <w:sz w:val="22"/>
          <w:szCs w:val="22"/>
          <w:u w:val="single"/>
        </w:rPr>
        <w:t xml:space="preserve">  </w:t>
      </w:r>
      <w:r w:rsidRPr="00E04230">
        <w:rPr>
          <w:sz w:val="22"/>
          <w:szCs w:val="22"/>
        </w:rPr>
        <w:t>,</w:t>
      </w:r>
      <w:proofErr w:type="gramEnd"/>
      <w:r w:rsidRPr="00E04230">
        <w:rPr>
          <w:sz w:val="22"/>
          <w:szCs w:val="22"/>
        </w:rPr>
        <w:t xml:space="preserve"> 2024.</w:t>
      </w:r>
    </w:p>
    <w:p w14:paraId="385DEF51"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6B2D07E"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p w14:paraId="14F531FD"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E04230">
        <w:rPr>
          <w:b/>
          <w:sz w:val="22"/>
          <w:szCs w:val="22"/>
        </w:rPr>
        <w:t>(CONTRACTOR)</w:t>
      </w:r>
    </w:p>
    <w:p w14:paraId="1D8B83F0"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C515D8A"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87E3852" w14:textId="77777777" w:rsidR="00492CF6" w:rsidRPr="00E04230" w:rsidRDefault="00492CF6" w:rsidP="00492CF6">
      <w:pPr>
        <w:widowControl w:val="0"/>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D437CAE" w14:textId="77777777" w:rsidR="00492CF6" w:rsidRPr="00E04230" w:rsidRDefault="00492CF6" w:rsidP="00492CF6">
      <w:pPr>
        <w:rPr>
          <w:sz w:val="22"/>
          <w:szCs w:val="22"/>
        </w:rPr>
      </w:pPr>
      <w:r w:rsidRPr="00E04230">
        <w:rPr>
          <w:sz w:val="22"/>
          <w:szCs w:val="22"/>
        </w:rPr>
        <w:t>By: _________________________________________</w:t>
      </w:r>
      <w:r w:rsidRPr="00E04230">
        <w:rPr>
          <w:sz w:val="22"/>
          <w:szCs w:val="22"/>
          <w:u w:val="single"/>
        </w:rPr>
        <w:t xml:space="preserve">            </w:t>
      </w:r>
    </w:p>
    <w:p w14:paraId="47B56392" w14:textId="77777777" w:rsidR="00643115" w:rsidRPr="00E04230" w:rsidRDefault="00643115" w:rsidP="00492CF6">
      <w:pPr>
        <w:rPr>
          <w:sz w:val="22"/>
          <w:szCs w:val="22"/>
        </w:rPr>
      </w:pPr>
    </w:p>
    <w:sectPr w:rsidR="00643115" w:rsidRPr="00E04230" w:rsidSect="00492CF6">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58FC7" w14:textId="77777777" w:rsidR="00492CF6" w:rsidRDefault="00492CF6" w:rsidP="007B689C">
      <w:r>
        <w:separator/>
      </w:r>
    </w:p>
  </w:endnote>
  <w:endnote w:type="continuationSeparator" w:id="0">
    <w:p w14:paraId="5D41D33F" w14:textId="77777777" w:rsidR="00492CF6" w:rsidRDefault="00492CF6"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BC2A"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12EDD143" wp14:editId="4881AC77">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52865DC"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B770F" w14:textId="77777777" w:rsidR="00492CF6" w:rsidRDefault="00492CF6" w:rsidP="007B689C">
      <w:r>
        <w:separator/>
      </w:r>
    </w:p>
  </w:footnote>
  <w:footnote w:type="continuationSeparator" w:id="0">
    <w:p w14:paraId="68BAEBFB" w14:textId="77777777" w:rsidR="00492CF6" w:rsidRDefault="00492CF6"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C92B"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5549"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6D36FAAC" wp14:editId="713B81C2">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F6"/>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2CF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30"/>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BC1190"/>
  <w15:docId w15:val="{51BD6A68-E6BE-4949-A70B-379FCB18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2CF6"/>
    <w:rPr>
      <w:sz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szCs w:val="24"/>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szCs w:val="24"/>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ascii="Arial" w:eastAsia="Calibri" w:hAnsi="Arial"/>
      <w:sz w:val="22"/>
      <w:szCs w:val="24"/>
    </w:rPr>
  </w:style>
  <w:style w:type="paragraph" w:styleId="PlainText">
    <w:name w:val="Plain Text"/>
    <w:basedOn w:val="Normal"/>
    <w:link w:val="PlainTextChar"/>
    <w:uiPriority w:val="99"/>
    <w:unhideWhenUsed/>
    <w:rsid w:val="00F54932"/>
    <w:rPr>
      <w:rFonts w:ascii="Cambria" w:eastAsia="Calibri" w:hAnsi="Cambria"/>
      <w:sz w:val="22"/>
      <w:szCs w:val="24"/>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51F09-C121-4E61-9A7A-D85B755FC495}"/>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5</TotalTime>
  <Pages>1</Pages>
  <Words>105</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2024-03-15T15:05:00Z</dcterms:created>
  <dcterms:modified xsi:type="dcterms:W3CDTF">2024-03-15T16:57:00Z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