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BA2C1" w14:textId="76984708" w:rsidR="0095776C" w:rsidRPr="001A20A8" w:rsidRDefault="0095776C" w:rsidP="0095776C">
      <w:pPr>
        <w:ind w:right="720"/>
        <w:rPr>
          <w:sz w:val="22"/>
          <w:szCs w:val="22"/>
        </w:rPr>
      </w:pPr>
      <w:r w:rsidRPr="001A20A8">
        <w:rPr>
          <w:sz w:val="22"/>
          <w:szCs w:val="22"/>
        </w:rPr>
        <w:fldChar w:fldCharType="begin"/>
      </w:r>
      <w:r w:rsidRPr="001A20A8">
        <w:rPr>
          <w:sz w:val="22"/>
          <w:szCs w:val="22"/>
        </w:rPr>
        <w:instrText>DATE  \@ "MMMM d, yyyy"</w:instrText>
      </w:r>
      <w:r w:rsidRPr="001A20A8">
        <w:rPr>
          <w:sz w:val="22"/>
          <w:szCs w:val="22"/>
        </w:rPr>
        <w:fldChar w:fldCharType="separate"/>
      </w:r>
      <w:r w:rsidR="001A20A8" w:rsidRPr="001A20A8">
        <w:rPr>
          <w:noProof/>
          <w:sz w:val="22"/>
          <w:szCs w:val="22"/>
        </w:rPr>
        <w:t>March 15, 2024</w:t>
      </w:r>
      <w:r w:rsidRPr="001A20A8">
        <w:rPr>
          <w:sz w:val="22"/>
          <w:szCs w:val="22"/>
        </w:rPr>
        <w:fldChar w:fldCharType="end"/>
      </w:r>
    </w:p>
    <w:p w14:paraId="03BF9099" w14:textId="77777777" w:rsidR="0095776C" w:rsidRPr="001A20A8" w:rsidRDefault="0095776C" w:rsidP="0095776C">
      <w:pPr>
        <w:ind w:left="720" w:right="720"/>
        <w:rPr>
          <w:sz w:val="22"/>
          <w:szCs w:val="22"/>
        </w:rPr>
      </w:pPr>
    </w:p>
    <w:p w14:paraId="671ADFD2" w14:textId="77777777" w:rsidR="0095776C" w:rsidRPr="001A20A8" w:rsidRDefault="0095776C" w:rsidP="0095776C">
      <w:pPr>
        <w:ind w:right="720"/>
        <w:rPr>
          <w:sz w:val="22"/>
          <w:szCs w:val="22"/>
        </w:rPr>
      </w:pPr>
      <w:r w:rsidRPr="001A20A8">
        <w:rPr>
          <w:sz w:val="22"/>
          <w:szCs w:val="22"/>
        </w:rPr>
        <w:t>[NAME], [TITLE]</w:t>
      </w:r>
    </w:p>
    <w:p w14:paraId="0D097BDF" w14:textId="77777777" w:rsidR="0095776C" w:rsidRPr="001A20A8" w:rsidRDefault="0095776C" w:rsidP="0095776C">
      <w:pPr>
        <w:ind w:right="720"/>
        <w:rPr>
          <w:sz w:val="22"/>
          <w:szCs w:val="22"/>
        </w:rPr>
      </w:pPr>
      <w:r w:rsidRPr="001A20A8">
        <w:rPr>
          <w:sz w:val="22"/>
          <w:szCs w:val="22"/>
        </w:rPr>
        <w:t>[COMPANY]</w:t>
      </w:r>
    </w:p>
    <w:p w14:paraId="3FE1C1CD" w14:textId="77777777" w:rsidR="0095776C" w:rsidRPr="001A20A8" w:rsidRDefault="0095776C" w:rsidP="0095776C">
      <w:pPr>
        <w:ind w:right="720"/>
        <w:rPr>
          <w:sz w:val="22"/>
          <w:szCs w:val="22"/>
        </w:rPr>
      </w:pPr>
      <w:r w:rsidRPr="001A20A8">
        <w:rPr>
          <w:sz w:val="22"/>
          <w:szCs w:val="22"/>
        </w:rPr>
        <w:t>[Company Address]</w:t>
      </w:r>
    </w:p>
    <w:p w14:paraId="52D49A42" w14:textId="77777777" w:rsidR="0095776C" w:rsidRPr="001A20A8" w:rsidRDefault="0095776C" w:rsidP="0095776C">
      <w:pPr>
        <w:ind w:right="720"/>
        <w:rPr>
          <w:sz w:val="22"/>
          <w:szCs w:val="22"/>
        </w:rPr>
      </w:pPr>
      <w:r w:rsidRPr="001A20A8">
        <w:rPr>
          <w:sz w:val="22"/>
          <w:szCs w:val="22"/>
        </w:rPr>
        <w:t xml:space="preserve">[City, </w:t>
      </w:r>
      <w:proofErr w:type="gramStart"/>
      <w:r w:rsidRPr="001A20A8">
        <w:rPr>
          <w:sz w:val="22"/>
          <w:szCs w:val="22"/>
        </w:rPr>
        <w:t>MO  Zip</w:t>
      </w:r>
      <w:proofErr w:type="gramEnd"/>
      <w:r w:rsidRPr="001A20A8">
        <w:rPr>
          <w:sz w:val="22"/>
          <w:szCs w:val="22"/>
        </w:rPr>
        <w:t xml:space="preserve"> Code]</w:t>
      </w:r>
    </w:p>
    <w:p w14:paraId="412EA613" w14:textId="77777777" w:rsidR="0095776C" w:rsidRPr="001A20A8" w:rsidRDefault="0095776C" w:rsidP="0095776C">
      <w:pPr>
        <w:ind w:right="720"/>
        <w:rPr>
          <w:sz w:val="22"/>
          <w:szCs w:val="22"/>
        </w:rPr>
      </w:pPr>
    </w:p>
    <w:p w14:paraId="35A60769" w14:textId="77777777" w:rsidR="0095776C" w:rsidRPr="001A20A8" w:rsidRDefault="0095776C" w:rsidP="0095776C">
      <w:pPr>
        <w:tabs>
          <w:tab w:val="left" w:pos="-720"/>
        </w:tabs>
        <w:ind w:right="720"/>
        <w:rPr>
          <w:sz w:val="22"/>
          <w:szCs w:val="22"/>
        </w:rPr>
      </w:pPr>
      <w:r w:rsidRPr="001A20A8">
        <w:rPr>
          <w:sz w:val="22"/>
          <w:szCs w:val="22"/>
        </w:rPr>
        <w:t>RE:</w:t>
      </w:r>
      <w:r w:rsidRPr="001A20A8">
        <w:rPr>
          <w:sz w:val="22"/>
          <w:szCs w:val="22"/>
        </w:rPr>
        <w:tab/>
        <w:t xml:space="preserve">[Project Number – Project Title] </w:t>
      </w:r>
    </w:p>
    <w:p w14:paraId="3D771F30" w14:textId="77777777" w:rsidR="0095776C" w:rsidRPr="001A20A8" w:rsidRDefault="0095776C" w:rsidP="0095776C">
      <w:pPr>
        <w:ind w:right="720"/>
        <w:rPr>
          <w:sz w:val="22"/>
          <w:szCs w:val="22"/>
        </w:rPr>
      </w:pPr>
      <w:r w:rsidRPr="001A20A8">
        <w:rPr>
          <w:sz w:val="22"/>
          <w:szCs w:val="22"/>
        </w:rPr>
        <w:tab/>
        <w:t>[University of Missouri – Campus]</w:t>
      </w:r>
    </w:p>
    <w:p w14:paraId="1DF43853" w14:textId="77777777" w:rsidR="0095776C" w:rsidRPr="001A20A8" w:rsidRDefault="0095776C" w:rsidP="0095776C">
      <w:pPr>
        <w:ind w:right="720"/>
        <w:rPr>
          <w:sz w:val="22"/>
          <w:szCs w:val="22"/>
        </w:rPr>
      </w:pPr>
    </w:p>
    <w:p w14:paraId="3D21915C" w14:textId="77777777" w:rsidR="0095776C" w:rsidRPr="001A20A8" w:rsidRDefault="0095776C" w:rsidP="0095776C">
      <w:pPr>
        <w:ind w:right="720"/>
        <w:rPr>
          <w:sz w:val="22"/>
          <w:szCs w:val="22"/>
        </w:rPr>
      </w:pPr>
      <w:r w:rsidRPr="001A20A8">
        <w:rPr>
          <w:sz w:val="22"/>
          <w:szCs w:val="22"/>
        </w:rPr>
        <w:t>Dear [Name]:</w:t>
      </w:r>
    </w:p>
    <w:p w14:paraId="4BD23BA8" w14:textId="77777777" w:rsidR="0095776C" w:rsidRPr="001A20A8" w:rsidRDefault="0095776C" w:rsidP="0095776C">
      <w:pPr>
        <w:ind w:right="720"/>
        <w:rPr>
          <w:sz w:val="22"/>
          <w:szCs w:val="22"/>
        </w:rPr>
      </w:pPr>
    </w:p>
    <w:p w14:paraId="5B476F93" w14:textId="77777777" w:rsidR="0095776C" w:rsidRPr="001A20A8" w:rsidRDefault="0095776C" w:rsidP="0095776C">
      <w:pPr>
        <w:ind w:right="720"/>
        <w:rPr>
          <w:sz w:val="22"/>
          <w:szCs w:val="22"/>
        </w:rPr>
      </w:pPr>
      <w:r w:rsidRPr="001A20A8">
        <w:rPr>
          <w:sz w:val="22"/>
          <w:szCs w:val="22"/>
        </w:rPr>
        <w:t>Enclosed are three copies of the Agreement for the above project for The Curators of the University of Missouri for your execution and return for execution by the Owner.  Note the following specific terms:</w:t>
      </w:r>
    </w:p>
    <w:p w14:paraId="5E90488C" w14:textId="77777777" w:rsidR="0095776C" w:rsidRPr="001A20A8" w:rsidRDefault="0095776C" w:rsidP="0095776C">
      <w:pPr>
        <w:ind w:right="720"/>
        <w:rPr>
          <w:sz w:val="22"/>
          <w:szCs w:val="22"/>
        </w:rPr>
      </w:pPr>
    </w:p>
    <w:p w14:paraId="603BFD25" w14:textId="77777777" w:rsidR="0095776C" w:rsidRPr="001A20A8" w:rsidRDefault="0095776C" w:rsidP="0095776C">
      <w:pPr>
        <w:tabs>
          <w:tab w:val="left" w:pos="-720"/>
        </w:tabs>
        <w:ind w:left="720" w:right="720" w:hanging="720"/>
        <w:rPr>
          <w:sz w:val="22"/>
          <w:szCs w:val="22"/>
        </w:rPr>
      </w:pPr>
      <w:r w:rsidRPr="001A20A8">
        <w:rPr>
          <w:sz w:val="22"/>
          <w:szCs w:val="22"/>
        </w:rPr>
        <w:t>1.</w:t>
      </w:r>
      <w:r w:rsidRPr="001A20A8">
        <w:rPr>
          <w:sz w:val="22"/>
          <w:szCs w:val="22"/>
        </w:rPr>
        <w:tab/>
        <w:t xml:space="preserve">Agreement must be </w:t>
      </w:r>
      <w:r w:rsidRPr="001A20A8">
        <w:rPr>
          <w:sz w:val="22"/>
          <w:szCs w:val="22"/>
          <w:u w:val="single"/>
        </w:rPr>
        <w:t>manually</w:t>
      </w:r>
      <w:r w:rsidRPr="001A20A8">
        <w:rPr>
          <w:sz w:val="22"/>
          <w:szCs w:val="22"/>
        </w:rPr>
        <w:t xml:space="preserve"> signed by an authorized representative of your company.</w:t>
      </w:r>
    </w:p>
    <w:p w14:paraId="786B6FEC" w14:textId="77777777" w:rsidR="0095776C" w:rsidRPr="001A20A8" w:rsidRDefault="0095776C" w:rsidP="0095776C">
      <w:pPr>
        <w:ind w:right="720"/>
        <w:rPr>
          <w:sz w:val="22"/>
          <w:szCs w:val="22"/>
        </w:rPr>
      </w:pPr>
    </w:p>
    <w:p w14:paraId="4CB197C3" w14:textId="77777777" w:rsidR="0095776C" w:rsidRPr="001A20A8" w:rsidRDefault="0095776C" w:rsidP="0095776C">
      <w:pPr>
        <w:pStyle w:val="BlockText"/>
        <w:rPr>
          <w:rFonts w:ascii="Times New Roman" w:hAnsi="Times New Roman"/>
          <w:sz w:val="22"/>
          <w:szCs w:val="22"/>
        </w:rPr>
      </w:pPr>
      <w:r w:rsidRPr="001A20A8">
        <w:rPr>
          <w:rFonts w:ascii="Times New Roman" w:hAnsi="Times New Roman"/>
          <w:sz w:val="22"/>
          <w:szCs w:val="22"/>
        </w:rPr>
        <w:t>2.</w:t>
      </w:r>
      <w:r w:rsidRPr="001A20A8">
        <w:rPr>
          <w:rFonts w:ascii="Times New Roman" w:hAnsi="Times New Roman"/>
          <w:sz w:val="22"/>
          <w:szCs w:val="22"/>
        </w:rPr>
        <w:tab/>
        <w:t>Agreement must contain your company's corporate seal.</w:t>
      </w:r>
    </w:p>
    <w:p w14:paraId="5417E463" w14:textId="77777777" w:rsidR="0095776C" w:rsidRPr="001A20A8" w:rsidRDefault="0095776C" w:rsidP="0095776C">
      <w:pPr>
        <w:ind w:right="720"/>
        <w:rPr>
          <w:sz w:val="22"/>
          <w:szCs w:val="22"/>
        </w:rPr>
      </w:pPr>
    </w:p>
    <w:p w14:paraId="33A18DEC" w14:textId="77777777" w:rsidR="0095776C" w:rsidRPr="001A20A8" w:rsidRDefault="0095776C" w:rsidP="0095776C">
      <w:pPr>
        <w:tabs>
          <w:tab w:val="left" w:pos="-720"/>
        </w:tabs>
        <w:ind w:left="720" w:right="720" w:hanging="720"/>
        <w:rPr>
          <w:sz w:val="22"/>
          <w:szCs w:val="22"/>
        </w:rPr>
      </w:pPr>
      <w:r w:rsidRPr="001A20A8">
        <w:rPr>
          <w:sz w:val="22"/>
          <w:szCs w:val="22"/>
        </w:rPr>
        <w:t>3.</w:t>
      </w:r>
      <w:r w:rsidRPr="001A20A8">
        <w:rPr>
          <w:sz w:val="22"/>
          <w:szCs w:val="22"/>
        </w:rPr>
        <w:tab/>
        <w:t>All insurance requirements of the specifications must be complied with as to types and limits.  We must have a signed certificate of insurance or insurance policy covering all requirements.  Your attention is particularly called to the cancellation clause in Article 11.5.4, of the General Conditions which must be included on each insurance policy, certificate or binder before the insurance will be approved.</w:t>
      </w:r>
    </w:p>
    <w:p w14:paraId="57CE560C" w14:textId="77777777" w:rsidR="0095776C" w:rsidRPr="001A20A8" w:rsidRDefault="0095776C" w:rsidP="0095776C">
      <w:pPr>
        <w:rPr>
          <w:sz w:val="22"/>
          <w:szCs w:val="22"/>
        </w:rPr>
      </w:pPr>
    </w:p>
    <w:p w14:paraId="21C7F6DC" w14:textId="77777777" w:rsidR="0095776C" w:rsidRPr="001A20A8" w:rsidRDefault="0095776C" w:rsidP="0095776C">
      <w:pPr>
        <w:rPr>
          <w:sz w:val="22"/>
          <w:szCs w:val="22"/>
        </w:rPr>
      </w:pPr>
      <w:r w:rsidRPr="001A20A8">
        <w:rPr>
          <w:sz w:val="22"/>
          <w:szCs w:val="22"/>
        </w:rPr>
        <w:t>Please make every effort to have all documents executed in proper form and certificates of insurance submitted promptly in order that this work may be completed with the least delay.  No work may be performed on the project site until the Amendment or first Early Release document is issued.</w:t>
      </w:r>
    </w:p>
    <w:p w14:paraId="0F560A00" w14:textId="77777777" w:rsidR="0095776C" w:rsidRPr="001A20A8" w:rsidRDefault="0095776C" w:rsidP="0095776C">
      <w:pPr>
        <w:rPr>
          <w:sz w:val="22"/>
          <w:szCs w:val="22"/>
        </w:rPr>
      </w:pPr>
    </w:p>
    <w:p w14:paraId="72CA5EB0" w14:textId="77777777" w:rsidR="0095776C" w:rsidRPr="001A20A8" w:rsidRDefault="0095776C" w:rsidP="0095776C">
      <w:pPr>
        <w:rPr>
          <w:sz w:val="22"/>
          <w:szCs w:val="22"/>
        </w:rPr>
      </w:pPr>
      <w:r w:rsidRPr="001A20A8">
        <w:rPr>
          <w:sz w:val="22"/>
          <w:szCs w:val="22"/>
        </w:rPr>
        <w:t xml:space="preserve">All executed documents should be returned to: Charles D. Bouse, Jr., Facilities Planning &amp; Development, 130 General Services Building, Columbia, MO 65211.  Any questions should be directed to Charles at 573/882-2321.  When you have complied with the requirements of these instructions, an executed copy of the will be returned to you.  Failure to execute and return the Agreement within the prescribed </w:t>
      </w:r>
      <w:proofErr w:type="gramStart"/>
      <w:r w:rsidRPr="001A20A8">
        <w:rPr>
          <w:sz w:val="22"/>
          <w:szCs w:val="22"/>
        </w:rPr>
        <w:t>period of time</w:t>
      </w:r>
      <w:proofErr w:type="gramEnd"/>
      <w:r w:rsidRPr="001A20A8">
        <w:rPr>
          <w:sz w:val="22"/>
          <w:szCs w:val="22"/>
        </w:rPr>
        <w:t xml:space="preserve"> may entitle the Owner to consider your Proposal abandoned, annul this Agreement and declare your Proposal Security forfeited.</w:t>
      </w:r>
    </w:p>
    <w:p w14:paraId="589F8B15" w14:textId="77777777" w:rsidR="0095776C" w:rsidRPr="001A20A8" w:rsidRDefault="0095776C" w:rsidP="0095776C">
      <w:pPr>
        <w:rPr>
          <w:sz w:val="22"/>
          <w:szCs w:val="22"/>
        </w:rPr>
      </w:pPr>
    </w:p>
    <w:p w14:paraId="7BA79C49" w14:textId="77777777" w:rsidR="0095776C" w:rsidRPr="001A20A8" w:rsidRDefault="0095776C" w:rsidP="0095776C">
      <w:pPr>
        <w:rPr>
          <w:sz w:val="22"/>
          <w:szCs w:val="22"/>
        </w:rPr>
      </w:pPr>
      <w:r w:rsidRPr="001A20A8">
        <w:rPr>
          <w:sz w:val="22"/>
          <w:szCs w:val="22"/>
        </w:rPr>
        <w:t>Sincerely,</w:t>
      </w:r>
    </w:p>
    <w:p w14:paraId="68239FCB" w14:textId="77777777" w:rsidR="0095776C" w:rsidRPr="001A20A8" w:rsidRDefault="0095776C" w:rsidP="0095776C">
      <w:pPr>
        <w:rPr>
          <w:sz w:val="22"/>
          <w:szCs w:val="22"/>
        </w:rPr>
      </w:pPr>
    </w:p>
    <w:p w14:paraId="39B61194" w14:textId="77777777" w:rsidR="0095776C" w:rsidRPr="001A20A8" w:rsidRDefault="0095776C" w:rsidP="0095776C">
      <w:pPr>
        <w:rPr>
          <w:sz w:val="22"/>
          <w:szCs w:val="22"/>
        </w:rPr>
      </w:pPr>
    </w:p>
    <w:p w14:paraId="18CD24A6" w14:textId="77777777" w:rsidR="0095776C" w:rsidRPr="001A20A8" w:rsidRDefault="0095776C" w:rsidP="0095776C">
      <w:pPr>
        <w:rPr>
          <w:sz w:val="22"/>
          <w:szCs w:val="22"/>
        </w:rPr>
      </w:pPr>
      <w:r w:rsidRPr="001A20A8">
        <w:rPr>
          <w:sz w:val="22"/>
          <w:szCs w:val="22"/>
        </w:rPr>
        <w:t>{University signing authority}</w:t>
      </w:r>
    </w:p>
    <w:p w14:paraId="1103AB88" w14:textId="77777777" w:rsidR="0095776C" w:rsidRPr="001A20A8" w:rsidRDefault="0095776C" w:rsidP="0095776C">
      <w:pPr>
        <w:rPr>
          <w:sz w:val="22"/>
          <w:szCs w:val="22"/>
        </w:rPr>
      </w:pPr>
      <w:r w:rsidRPr="001A20A8">
        <w:rPr>
          <w:sz w:val="22"/>
          <w:szCs w:val="22"/>
        </w:rPr>
        <w:t>{job title}</w:t>
      </w:r>
    </w:p>
    <w:p w14:paraId="6D4D87D4" w14:textId="77777777" w:rsidR="00643115" w:rsidRDefault="00643115" w:rsidP="00397F63">
      <w:pPr>
        <w:rPr>
          <w:rFonts w:asciiTheme="minorHAnsi" w:hAnsiTheme="minorHAnsi" w:cstheme="minorHAnsi"/>
          <w:szCs w:val="22"/>
        </w:rPr>
      </w:pPr>
    </w:p>
    <w:p w14:paraId="5260B159" w14:textId="77777777" w:rsidR="0033563A" w:rsidRDefault="0033563A" w:rsidP="00397F63">
      <w:pPr>
        <w:rPr>
          <w:rFonts w:asciiTheme="minorHAnsi" w:hAnsiTheme="minorHAnsi" w:cstheme="minorHAnsi"/>
          <w:szCs w:val="22"/>
        </w:rPr>
      </w:pPr>
    </w:p>
    <w:p w14:paraId="378FF76F" w14:textId="77777777" w:rsidR="00643115" w:rsidRDefault="00643115" w:rsidP="00397F63">
      <w:pPr>
        <w:rPr>
          <w:rFonts w:asciiTheme="minorHAnsi" w:hAnsiTheme="minorHAnsi" w:cstheme="minorHAnsi"/>
          <w:szCs w:val="22"/>
        </w:rPr>
      </w:pPr>
    </w:p>
    <w:sectPr w:rsidR="00643115" w:rsidSect="0095776C">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D4BF" w14:textId="77777777" w:rsidR="0095776C" w:rsidRDefault="0095776C" w:rsidP="007B689C">
      <w:r>
        <w:separator/>
      </w:r>
    </w:p>
  </w:endnote>
  <w:endnote w:type="continuationSeparator" w:id="0">
    <w:p w14:paraId="227E9173" w14:textId="77777777" w:rsidR="0095776C" w:rsidRDefault="0095776C"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93D0"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395DA978" wp14:editId="593B36FC">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688C783D"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B7AD1" w14:textId="77777777" w:rsidR="0095776C" w:rsidRDefault="0095776C" w:rsidP="007B689C">
      <w:r>
        <w:separator/>
      </w:r>
    </w:p>
  </w:footnote>
  <w:footnote w:type="continuationSeparator" w:id="0">
    <w:p w14:paraId="6E8C6A1C" w14:textId="77777777" w:rsidR="0095776C" w:rsidRDefault="0095776C"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2072"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7D01"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B9A51B9" wp14:editId="7A3E0BF5">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6C"/>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20A8"/>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5776C"/>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A35A0F"/>
  <w15:docId w15:val="{6CD63A17-90A8-4C73-997C-42D012F1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776C"/>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lockText">
    <w:name w:val="Block Text"/>
    <w:basedOn w:val="Normal"/>
    <w:unhideWhenUsed/>
    <w:rsid w:val="0095776C"/>
    <w:pPr>
      <w:tabs>
        <w:tab w:val="left" w:pos="-720"/>
      </w:tabs>
      <w:ind w:left="720" w:right="720" w:hanging="720"/>
    </w:pPr>
    <w:rPr>
      <w:rFonts w:ascii="CG Times" w:hAnsi="CG 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A5C5F-DE6B-4B36-8096-37383AB670BC}"/>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3</TotalTime>
  <Pages>1</Pages>
  <Words>278</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2024-03-15T15:13:00Z</dcterms:created>
  <dcterms:modified xsi:type="dcterms:W3CDTF">2024-03-15T16:58:00Z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